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AE3" w:rsidRDefault="00314E2A">
      <w:pPr>
        <w:tabs>
          <w:tab w:val="left" w:pos="1195"/>
          <w:tab w:val="right" w:pos="9360"/>
        </w:tabs>
        <w:suppressAutoHyphens/>
      </w:pPr>
      <w:r>
        <w:rPr>
          <w:noProof/>
          <w:sz w:val="20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6967855</wp:posOffset>
            </wp:positionH>
            <wp:positionV relativeFrom="page">
              <wp:posOffset>9125585</wp:posOffset>
            </wp:positionV>
            <wp:extent cx="368935" cy="570230"/>
            <wp:effectExtent l="0" t="0" r="0" b="0"/>
            <wp:wrapSquare wrapText="largest"/>
            <wp:docPr id="6" name="Picture 6" descr="WI-RCY1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-RCY1A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AE3" w:rsidRDefault="00ED3AE3">
      <w:pPr>
        <w:tabs>
          <w:tab w:val="left" w:pos="1195"/>
          <w:tab w:val="right" w:pos="9360"/>
        </w:tabs>
        <w:suppressAutoHyphens/>
      </w:pPr>
    </w:p>
    <w:p w:rsidR="00ED3AE3" w:rsidRDefault="00ED3AE3">
      <w:pPr>
        <w:tabs>
          <w:tab w:val="left" w:pos="1195"/>
          <w:tab w:val="right" w:pos="9360"/>
        </w:tabs>
        <w:suppressAutoHyphens/>
      </w:pPr>
      <w:r>
        <w:t>DATE:</w:t>
      </w:r>
      <w:r>
        <w:tab/>
      </w:r>
      <w:r w:rsidR="00F843D7">
        <w:t>11/15/2021</w:t>
      </w:r>
      <w:r>
        <w:tab/>
        <w:t xml:space="preserve">FILE REF: </w:t>
      </w:r>
      <w:r w:rsidR="00F843D7">
        <w:t>MSI Express, Inc., Rosendale, WI</w:t>
      </w:r>
    </w:p>
    <w:p w:rsidR="00ED3AE3" w:rsidRDefault="00ED3AE3">
      <w:pPr>
        <w:tabs>
          <w:tab w:val="left" w:pos="1195"/>
          <w:tab w:val="right" w:pos="9360"/>
        </w:tabs>
        <w:suppressAutoHyphens/>
      </w:pPr>
    </w:p>
    <w:p w:rsidR="00ED3AE3" w:rsidRDefault="00ED3AE3">
      <w:pPr>
        <w:tabs>
          <w:tab w:val="left" w:pos="1195"/>
          <w:tab w:val="right" w:pos="9360"/>
        </w:tabs>
        <w:suppressAutoHyphens/>
      </w:pPr>
      <w:r>
        <w:t>TO:</w:t>
      </w:r>
      <w:r>
        <w:tab/>
      </w:r>
      <w:r w:rsidR="00F843D7">
        <w:t xml:space="preserve">WDNR Wastewater Program </w:t>
      </w:r>
    </w:p>
    <w:p w:rsidR="00ED3AE3" w:rsidRDefault="00ED3AE3">
      <w:pPr>
        <w:tabs>
          <w:tab w:val="left" w:pos="1195"/>
          <w:tab w:val="right" w:pos="9360"/>
        </w:tabs>
        <w:suppressAutoHyphens/>
      </w:pPr>
    </w:p>
    <w:p w:rsidR="00ED3AE3" w:rsidRDefault="00ED3AE3">
      <w:pPr>
        <w:tabs>
          <w:tab w:val="left" w:pos="1195"/>
          <w:tab w:val="right" w:pos="9360"/>
        </w:tabs>
        <w:suppressAutoHyphens/>
        <w:outlineLvl w:val="0"/>
      </w:pPr>
      <w:r>
        <w:t>FROM:</w:t>
      </w:r>
      <w:r>
        <w:tab/>
      </w:r>
      <w:r w:rsidR="00F843D7">
        <w:t>David Bolha, WDNR Water Quality Biologist</w:t>
      </w:r>
    </w:p>
    <w:p w:rsidR="00ED3AE3" w:rsidRDefault="00ED3AE3">
      <w:pPr>
        <w:tabs>
          <w:tab w:val="left" w:pos="1195"/>
          <w:tab w:val="right" w:pos="9360"/>
        </w:tabs>
        <w:suppressAutoHyphens/>
      </w:pPr>
    </w:p>
    <w:p w:rsidR="00ED3AE3" w:rsidRDefault="00ED3AE3">
      <w:pPr>
        <w:pStyle w:val="MemoHead"/>
        <w:ind w:left="1195" w:hanging="1195"/>
      </w:pPr>
      <w:r>
        <w:t>SUBJECT:</w:t>
      </w:r>
      <w:r>
        <w:tab/>
      </w:r>
      <w:r w:rsidR="00F843D7">
        <w:t xml:space="preserve">MSI Express, Inc., Rosendale, WI </w:t>
      </w:r>
      <w:r w:rsidR="004361A3">
        <w:t>Receiving Water</w:t>
      </w:r>
      <w:r w:rsidR="00F843D7">
        <w:t xml:space="preserve"> Site Visit</w:t>
      </w:r>
    </w:p>
    <w:p w:rsidR="00F843D7" w:rsidRDefault="00F843D7" w:rsidP="00F843D7"/>
    <w:p w:rsidR="00646784" w:rsidRDefault="00F843D7" w:rsidP="00F843D7">
      <w:r>
        <w:t>On November 15</w:t>
      </w:r>
      <w:r w:rsidRPr="00F843D7">
        <w:rPr>
          <w:vertAlign w:val="superscript"/>
        </w:rPr>
        <w:t>th</w:t>
      </w:r>
      <w:r>
        <w:t xml:space="preserve">, 2021, I conducted a site visit in Rosendale, WI, </w:t>
      </w:r>
      <w:r w:rsidR="004361A3">
        <w:t xml:space="preserve">Fond du Lac Co., </w:t>
      </w:r>
      <w:r>
        <w:t xml:space="preserve">to assess the outlet of the </w:t>
      </w:r>
      <w:r w:rsidR="004361A3">
        <w:t>discharge</w:t>
      </w:r>
      <w:r>
        <w:t xml:space="preserve"> of MSI Express, Inc., located on the Southwest side of the intersection of Hwy 26 and Rose-</w:t>
      </w:r>
      <w:proofErr w:type="spellStart"/>
      <w:r>
        <w:t>Eld</w:t>
      </w:r>
      <w:proofErr w:type="spellEnd"/>
      <w:r>
        <w:t xml:space="preserve"> Road. Per our conversation, the MSI Express, Inc. effluent flows generally north through </w:t>
      </w:r>
      <w:proofErr w:type="spellStart"/>
      <w:r>
        <w:t>stormsewers</w:t>
      </w:r>
      <w:proofErr w:type="spellEnd"/>
      <w:r>
        <w:t xml:space="preserve"> prior to daylighting near Rose-</w:t>
      </w:r>
      <w:proofErr w:type="spellStart"/>
      <w:r>
        <w:t>Eld</w:t>
      </w:r>
      <w:proofErr w:type="spellEnd"/>
      <w:r>
        <w:t xml:space="preserve"> Road. </w:t>
      </w:r>
      <w:r w:rsidR="00646784">
        <w:t>Prior to arriving at the Rose-</w:t>
      </w:r>
      <w:proofErr w:type="spellStart"/>
      <w:r w:rsidR="00646784">
        <w:t>Eld</w:t>
      </w:r>
      <w:proofErr w:type="spellEnd"/>
      <w:r w:rsidR="00646784">
        <w:t xml:space="preserve"> Road crossing </w:t>
      </w:r>
      <w:r w:rsidR="004361A3">
        <w:t>where the discharge flows under the road</w:t>
      </w:r>
      <w:r w:rsidR="00646784">
        <w:t>, I contacted the landowner/farmer on the North side of Rose-</w:t>
      </w:r>
      <w:proofErr w:type="spellStart"/>
      <w:r w:rsidR="00646784">
        <w:t>Eld</w:t>
      </w:r>
      <w:proofErr w:type="spellEnd"/>
      <w:r w:rsidR="00646784">
        <w:t xml:space="preserve"> Road to gain permission to follow the flow downstream. Randy from Rose-</w:t>
      </w:r>
      <w:proofErr w:type="spellStart"/>
      <w:r w:rsidR="00646784">
        <w:t>Eld</w:t>
      </w:r>
      <w:proofErr w:type="spellEnd"/>
      <w:r w:rsidR="00646784">
        <w:t xml:space="preserve"> Farms granted me access and met me at the culvert road crossing. </w:t>
      </w:r>
    </w:p>
    <w:p w:rsidR="00646784" w:rsidRDefault="00646784" w:rsidP="00F843D7"/>
    <w:p w:rsidR="00940688" w:rsidRDefault="00646784" w:rsidP="00F843D7">
      <w:r>
        <w:t>I collected water chemistry data on the downstream side of Rose-</w:t>
      </w:r>
      <w:proofErr w:type="spellStart"/>
      <w:r>
        <w:t>Eld</w:t>
      </w:r>
      <w:proofErr w:type="spellEnd"/>
      <w:r>
        <w:t xml:space="preserve"> Road at 12:30pm (Table 1,</w:t>
      </w:r>
      <w:r w:rsidRPr="00646784">
        <w:t xml:space="preserve"> </w:t>
      </w:r>
      <w:r>
        <w:t xml:space="preserve">Photo 1). </w:t>
      </w:r>
      <w:r w:rsidR="00940688">
        <w:t>I observed a distinct channel with the flow from MSI Express, Inc. I could detect a slight sulfur odor and observed what appeared to sulfur-reducing bacterial growth in the channel. Additionally, I observed an Onset Tidbit thermistor connected to a chain in the flow.</w:t>
      </w:r>
    </w:p>
    <w:p w:rsidR="00940688" w:rsidRDefault="00940688" w:rsidP="00F843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590"/>
      </w:tblGrid>
      <w:tr w:rsidR="00940688" w:rsidTr="009F457C">
        <w:tc>
          <w:tcPr>
            <w:tcW w:w="4675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 xml:space="preserve">Temperature </w:t>
            </w:r>
            <w:r w:rsidR="009F457C">
              <w:rPr>
                <w:b/>
                <w:bCs/>
              </w:rPr>
              <w:t>(C)</w:t>
            </w:r>
          </w:p>
        </w:tc>
        <w:tc>
          <w:tcPr>
            <w:tcW w:w="4590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25.1</w:t>
            </w:r>
          </w:p>
        </w:tc>
      </w:tr>
      <w:tr w:rsidR="00940688" w:rsidTr="009F457C">
        <w:tc>
          <w:tcPr>
            <w:tcW w:w="4675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pH</w:t>
            </w:r>
          </w:p>
        </w:tc>
        <w:tc>
          <w:tcPr>
            <w:tcW w:w="4590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7.5</w:t>
            </w:r>
          </w:p>
        </w:tc>
      </w:tr>
      <w:tr w:rsidR="00940688" w:rsidTr="009F457C">
        <w:tc>
          <w:tcPr>
            <w:tcW w:w="4675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Dissolved Oxygen Concentration (mg/L)</w:t>
            </w:r>
          </w:p>
        </w:tc>
        <w:tc>
          <w:tcPr>
            <w:tcW w:w="4590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2.47</w:t>
            </w:r>
          </w:p>
        </w:tc>
      </w:tr>
      <w:tr w:rsidR="00940688" w:rsidTr="009F457C">
        <w:tc>
          <w:tcPr>
            <w:tcW w:w="4675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Dissolved Oxygen % Saturation</w:t>
            </w:r>
          </w:p>
        </w:tc>
        <w:tc>
          <w:tcPr>
            <w:tcW w:w="4590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30.1</w:t>
            </w:r>
          </w:p>
        </w:tc>
      </w:tr>
      <w:tr w:rsidR="00940688" w:rsidTr="009F457C">
        <w:tc>
          <w:tcPr>
            <w:tcW w:w="4675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Specific Conductivity (</w:t>
            </w:r>
            <w:proofErr w:type="spellStart"/>
            <w:r w:rsidRPr="009F457C">
              <w:rPr>
                <w:b/>
                <w:bCs/>
              </w:rPr>
              <w:t>uS</w:t>
            </w:r>
            <w:proofErr w:type="spellEnd"/>
            <w:r w:rsidRPr="009F457C">
              <w:rPr>
                <w:b/>
                <w:bCs/>
              </w:rPr>
              <w:t>/cm)</w:t>
            </w:r>
          </w:p>
        </w:tc>
        <w:tc>
          <w:tcPr>
            <w:tcW w:w="4590" w:type="dxa"/>
          </w:tcPr>
          <w:p w:rsidR="00940688" w:rsidRPr="009F457C" w:rsidRDefault="00940688" w:rsidP="00F843D7">
            <w:pPr>
              <w:rPr>
                <w:b/>
                <w:bCs/>
              </w:rPr>
            </w:pPr>
            <w:r w:rsidRPr="009F457C">
              <w:rPr>
                <w:b/>
                <w:bCs/>
              </w:rPr>
              <w:t>645</w:t>
            </w:r>
          </w:p>
        </w:tc>
      </w:tr>
    </w:tbl>
    <w:p w:rsidR="00646784" w:rsidRPr="009F457C" w:rsidRDefault="009F457C" w:rsidP="00F843D7">
      <w:pPr>
        <w:rPr>
          <w:b/>
          <w:bCs/>
        </w:rPr>
      </w:pPr>
      <w:r>
        <w:rPr>
          <w:b/>
          <w:bCs/>
        </w:rPr>
        <w:t xml:space="preserve">Table 1: Water Chemistry of the MSI Express, Inc. </w:t>
      </w:r>
      <w:r w:rsidR="004361A3">
        <w:rPr>
          <w:b/>
          <w:bCs/>
        </w:rPr>
        <w:t>Effluent Discharge</w:t>
      </w:r>
      <w:r>
        <w:rPr>
          <w:b/>
          <w:bCs/>
        </w:rPr>
        <w:t xml:space="preserve"> at Rose-</w:t>
      </w:r>
      <w:proofErr w:type="spellStart"/>
      <w:r>
        <w:rPr>
          <w:b/>
          <w:bCs/>
        </w:rPr>
        <w:t>Eld</w:t>
      </w:r>
      <w:proofErr w:type="spellEnd"/>
      <w:r>
        <w:rPr>
          <w:b/>
          <w:bCs/>
        </w:rPr>
        <w:t xml:space="preserve"> Road Collected on 11/15/2021.</w:t>
      </w:r>
    </w:p>
    <w:p w:rsidR="009F457C" w:rsidRDefault="009F457C" w:rsidP="00F843D7"/>
    <w:p w:rsidR="00FC6B75" w:rsidRDefault="00940688" w:rsidP="00F843D7">
      <w:r>
        <w:t xml:space="preserve">Per the conversation with the landowner/farmer, the </w:t>
      </w:r>
      <w:r w:rsidR="004361A3">
        <w:t>discharge</w:t>
      </w:r>
      <w:r>
        <w:t xml:space="preserve"> historically flowed generally NNW through an old clay </w:t>
      </w:r>
      <w:proofErr w:type="spellStart"/>
      <w:r>
        <w:t>draintile</w:t>
      </w:r>
      <w:proofErr w:type="spellEnd"/>
      <w:r>
        <w:t xml:space="preserve"> until the previous owner severed the </w:t>
      </w:r>
      <w:proofErr w:type="spellStart"/>
      <w:r>
        <w:t>draintile</w:t>
      </w:r>
      <w:proofErr w:type="spellEnd"/>
      <w:r>
        <w:t>. Currently, the discharge flows in the channel above ground for roughly 50 meters before disappearing into the cattail marsh to the north</w:t>
      </w:r>
      <w:r w:rsidR="00897A7A">
        <w:t xml:space="preserve"> (Photo 2)</w:t>
      </w:r>
      <w:r>
        <w:t>.</w:t>
      </w:r>
      <w:r w:rsidR="00FC6B75">
        <w:t xml:space="preserve"> There was no fish community within the channel downstream of Rose-</w:t>
      </w:r>
      <w:proofErr w:type="spellStart"/>
      <w:r w:rsidR="00FC6B75">
        <w:t>Eld</w:t>
      </w:r>
      <w:proofErr w:type="spellEnd"/>
      <w:r w:rsidR="00FC6B75">
        <w:t xml:space="preserve"> Road.</w:t>
      </w:r>
      <w:r w:rsidR="00553D56">
        <w:t xml:space="preserve"> </w:t>
      </w:r>
      <w:r w:rsidR="00553D56" w:rsidRPr="00553D56">
        <w:t xml:space="preserve">The cattail marsh </w:t>
      </w:r>
      <w:r w:rsidR="00553D56">
        <w:t xml:space="preserve">continues north until reaching </w:t>
      </w:r>
      <w:r w:rsidR="00553D56" w:rsidRPr="00553D56">
        <w:t xml:space="preserve">an Unnamed Tributary to the West Branch of the Fond du Lac River (WBIC 134800). </w:t>
      </w:r>
      <w:r w:rsidR="00553D56">
        <w:t xml:space="preserve">I proceeded along the outer edge of the cattail marsh northeast until I reached the Unnamed Tributary downstream of the cattail marsh. </w:t>
      </w:r>
      <w:r w:rsidR="00886458">
        <w:t xml:space="preserve">I followed the Unnamed Tributary upstream, generally westerly, until I observed an old </w:t>
      </w:r>
      <w:proofErr w:type="spellStart"/>
      <w:r w:rsidR="00886458">
        <w:t>draintile</w:t>
      </w:r>
      <w:proofErr w:type="spellEnd"/>
      <w:r w:rsidR="00886458">
        <w:t xml:space="preserve"> daylighting from the cattail marsh through which the </w:t>
      </w:r>
      <w:r w:rsidR="00553D56">
        <w:t>flow from MSI Express, Inc., discharges</w:t>
      </w:r>
      <w:r w:rsidR="00886458">
        <w:t xml:space="preserve"> ((N43.81725, W88.68245) (Photo 4)</w:t>
      </w:r>
      <w:r w:rsidR="00553D56">
        <w:t>)</w:t>
      </w:r>
      <w:r w:rsidR="00886458">
        <w:t xml:space="preserve">. A similar volume of flow discharging from the </w:t>
      </w:r>
      <w:proofErr w:type="spellStart"/>
      <w:r w:rsidR="00886458">
        <w:t>draintile</w:t>
      </w:r>
      <w:proofErr w:type="spellEnd"/>
      <w:r w:rsidR="00886458">
        <w:t xml:space="preserve"> was observed at the Rose-</w:t>
      </w:r>
      <w:proofErr w:type="spellStart"/>
      <w:r w:rsidR="00886458">
        <w:t>Eld</w:t>
      </w:r>
      <w:proofErr w:type="spellEnd"/>
      <w:r w:rsidR="00886458">
        <w:t xml:space="preserve"> Road crossing. </w:t>
      </w:r>
      <w:r w:rsidR="008F50B0" w:rsidRPr="008F50B0">
        <w:t xml:space="preserve">There is not a distinct channel through the </w:t>
      </w:r>
      <w:r w:rsidR="008F50B0">
        <w:t xml:space="preserve">entire length of the cattail marsh; rather, I observed the effluent discharge travel via </w:t>
      </w:r>
      <w:proofErr w:type="spellStart"/>
      <w:r w:rsidR="008F50B0">
        <w:t>draintile</w:t>
      </w:r>
      <w:proofErr w:type="spellEnd"/>
      <w:r w:rsidR="008F50B0">
        <w:t xml:space="preserve"> to its confluence with the Unnamed Tributary.</w:t>
      </w:r>
      <w:r w:rsidR="008F50B0" w:rsidRPr="008F50B0">
        <w:t xml:space="preserve"> </w:t>
      </w:r>
    </w:p>
    <w:p w:rsidR="008F50B0" w:rsidRDefault="008F50B0" w:rsidP="00F843D7"/>
    <w:p w:rsidR="00FC6B75" w:rsidRPr="00F843D7" w:rsidRDefault="00FC6B75" w:rsidP="00F843D7">
      <w:r>
        <w:t>I recommend there be no requirement for MSI Express, Inc. to meet WWSF thermal limits at Rose-</w:t>
      </w:r>
      <w:proofErr w:type="spellStart"/>
      <w:r>
        <w:t>Eld</w:t>
      </w:r>
      <w:proofErr w:type="spellEnd"/>
      <w:r>
        <w:t xml:space="preserve"> Road, but rather the Point of Compliance be at the confluence </w:t>
      </w:r>
      <w:r w:rsidR="002C7A92">
        <w:t xml:space="preserve">of the </w:t>
      </w:r>
      <w:proofErr w:type="spellStart"/>
      <w:r w:rsidR="002C7A92">
        <w:t>draintile</w:t>
      </w:r>
      <w:proofErr w:type="spellEnd"/>
      <w:r w:rsidR="002C7A92">
        <w:t xml:space="preserve"> outlet </w:t>
      </w:r>
      <w:bookmarkStart w:id="0" w:name="_GoBack"/>
      <w:bookmarkEnd w:id="0"/>
      <w:r>
        <w:t>with the Unnamed Tributary (WBIC 134800).</w:t>
      </w:r>
    </w:p>
    <w:p w:rsidR="00ED3AE3" w:rsidRDefault="00ED3AE3"/>
    <w:p w:rsidR="00ED3AE3" w:rsidRDefault="00ED3AE3"/>
    <w:p w:rsidR="00ED3AE3" w:rsidRDefault="00646784">
      <w:r>
        <w:rPr>
          <w:noProof/>
        </w:rPr>
        <w:lastRenderedPageBreak/>
        <w:drawing>
          <wp:inline distT="0" distB="0" distL="0" distR="0">
            <wp:extent cx="6060408" cy="4546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52" cy="45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88" w:rsidRDefault="00940688">
      <w:pPr>
        <w:rPr>
          <w:b/>
          <w:bCs/>
        </w:rPr>
      </w:pPr>
      <w:r>
        <w:rPr>
          <w:b/>
          <w:bCs/>
        </w:rPr>
        <w:t xml:space="preserve">Photo 1: </w:t>
      </w:r>
      <w:r w:rsidR="00897A7A">
        <w:rPr>
          <w:b/>
          <w:bCs/>
        </w:rPr>
        <w:t>MSI Expres</w:t>
      </w:r>
      <w:r w:rsidR="00AA5972">
        <w:rPr>
          <w:b/>
          <w:bCs/>
        </w:rPr>
        <w:t>s Discharge</w:t>
      </w:r>
      <w:r w:rsidR="00897A7A">
        <w:rPr>
          <w:b/>
          <w:bCs/>
        </w:rPr>
        <w:t xml:space="preserve"> Channel at Rose-</w:t>
      </w:r>
      <w:proofErr w:type="spellStart"/>
      <w:r w:rsidR="00897A7A">
        <w:rPr>
          <w:b/>
          <w:bCs/>
        </w:rPr>
        <w:t>Eld</w:t>
      </w:r>
      <w:proofErr w:type="spellEnd"/>
      <w:r w:rsidR="00897A7A">
        <w:rPr>
          <w:b/>
          <w:bCs/>
        </w:rPr>
        <w:t xml:space="preserve"> Road. Photo taken by D. Bolha on 11/15/2021.</w:t>
      </w:r>
    </w:p>
    <w:p w:rsidR="00897A7A" w:rsidRDefault="00897A7A">
      <w:pPr>
        <w:rPr>
          <w:b/>
          <w:bCs/>
        </w:rPr>
      </w:pPr>
    </w:p>
    <w:p w:rsidR="00897A7A" w:rsidRDefault="00897A7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3600" cy="445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7A" w:rsidRDefault="00897A7A">
      <w:pPr>
        <w:rPr>
          <w:b/>
          <w:bCs/>
        </w:rPr>
      </w:pPr>
      <w:r>
        <w:rPr>
          <w:b/>
          <w:bCs/>
        </w:rPr>
        <w:t>Photo 2: Location of Last Observed Surface Flow from MSI Express, Inc., Facing Upstream toward Rose-</w:t>
      </w:r>
      <w:proofErr w:type="spellStart"/>
      <w:r>
        <w:rPr>
          <w:b/>
          <w:bCs/>
        </w:rPr>
        <w:t>Eld</w:t>
      </w:r>
      <w:proofErr w:type="spellEnd"/>
      <w:r>
        <w:rPr>
          <w:b/>
          <w:bCs/>
        </w:rPr>
        <w:t xml:space="preserve"> Road. Photo taken by D. Bolha on 11/15/2021.</w:t>
      </w:r>
    </w:p>
    <w:p w:rsidR="00897A7A" w:rsidRDefault="00897A7A">
      <w:pPr>
        <w:rPr>
          <w:b/>
          <w:bCs/>
        </w:rPr>
      </w:pPr>
    </w:p>
    <w:p w:rsidR="00897A7A" w:rsidRDefault="00897A7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3600" cy="4458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7A" w:rsidRDefault="00897A7A">
      <w:pPr>
        <w:rPr>
          <w:b/>
          <w:bCs/>
        </w:rPr>
      </w:pPr>
      <w:r>
        <w:rPr>
          <w:b/>
          <w:bCs/>
        </w:rPr>
        <w:t>Photo 3: Unnamed Tributary to the West Branch of the Fond du Lac River</w:t>
      </w:r>
      <w:r w:rsidR="00886458">
        <w:rPr>
          <w:b/>
          <w:bCs/>
        </w:rPr>
        <w:t xml:space="preserve"> </w:t>
      </w:r>
      <w:r w:rsidR="003B6DB2">
        <w:rPr>
          <w:b/>
          <w:bCs/>
        </w:rPr>
        <w:t>D</w:t>
      </w:r>
      <w:r w:rsidR="00886458">
        <w:rPr>
          <w:b/>
          <w:bCs/>
        </w:rPr>
        <w:t xml:space="preserve">ownstream of the MSI Express, Inc. </w:t>
      </w:r>
      <w:r w:rsidR="00AA5972">
        <w:rPr>
          <w:b/>
          <w:bCs/>
        </w:rPr>
        <w:t>Discharge</w:t>
      </w:r>
      <w:r w:rsidR="00886458">
        <w:rPr>
          <w:b/>
          <w:bCs/>
        </w:rPr>
        <w:t xml:space="preserve"> Channel. Photo taken by D. Bolha on 11/15/2021.</w:t>
      </w:r>
    </w:p>
    <w:p w:rsidR="00886458" w:rsidRDefault="00886458">
      <w:pPr>
        <w:rPr>
          <w:b/>
          <w:bCs/>
        </w:rPr>
      </w:pPr>
    </w:p>
    <w:p w:rsidR="00886458" w:rsidRDefault="0088645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3600" cy="4458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58" w:rsidRPr="00897A7A" w:rsidRDefault="00886458">
      <w:pPr>
        <w:rPr>
          <w:b/>
          <w:bCs/>
        </w:rPr>
      </w:pPr>
      <w:r>
        <w:rPr>
          <w:b/>
          <w:bCs/>
        </w:rPr>
        <w:t xml:space="preserve">Photo 4: </w:t>
      </w:r>
      <w:proofErr w:type="spellStart"/>
      <w:r>
        <w:rPr>
          <w:b/>
          <w:bCs/>
        </w:rPr>
        <w:t>Draintile</w:t>
      </w:r>
      <w:proofErr w:type="spellEnd"/>
      <w:r>
        <w:rPr>
          <w:b/>
          <w:bCs/>
        </w:rPr>
        <w:t xml:space="preserve"> Outlet into the Unnamed Tributary to the West Branch of the Fond du Lac River. Photo taken by D. Bolha on 11/15/2021.</w:t>
      </w:r>
    </w:p>
    <w:sectPr w:rsidR="00886458" w:rsidRPr="00897A7A" w:rsidSect="00555C61">
      <w:headerReference w:type="first" r:id="rId11"/>
      <w:endnotePr>
        <w:numFmt w:val="decimal"/>
      </w:endnotePr>
      <w:pgSz w:w="12240" w:h="15840" w:code="1"/>
      <w:pgMar w:top="1440" w:right="1440" w:bottom="1440" w:left="1440" w:header="720" w:footer="1440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091" w:rsidRDefault="00CC6091">
      <w:pPr>
        <w:spacing w:line="20" w:lineRule="exact"/>
        <w:rPr>
          <w:sz w:val="24"/>
        </w:rPr>
      </w:pPr>
    </w:p>
  </w:endnote>
  <w:endnote w:type="continuationSeparator" w:id="0">
    <w:p w:rsidR="00CC6091" w:rsidRDefault="00CC6091">
      <w:r>
        <w:rPr>
          <w:sz w:val="24"/>
        </w:rPr>
        <w:t xml:space="preserve"> </w:t>
      </w:r>
    </w:p>
  </w:endnote>
  <w:endnote w:type="continuationNotice" w:id="1">
    <w:p w:rsidR="00CC6091" w:rsidRDefault="00CC6091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091" w:rsidRDefault="00CC6091">
      <w:r>
        <w:rPr>
          <w:sz w:val="24"/>
        </w:rPr>
        <w:separator/>
      </w:r>
    </w:p>
  </w:footnote>
  <w:footnote w:type="continuationSeparator" w:id="0">
    <w:p w:rsidR="00CC6091" w:rsidRDefault="00CC6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C61" w:rsidRDefault="00314E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459388</wp:posOffset>
              </wp:positionH>
              <wp:positionV relativeFrom="page">
                <wp:posOffset>459388</wp:posOffset>
              </wp:positionV>
              <wp:extent cx="3474720" cy="320040"/>
              <wp:effectExtent l="0" t="0" r="0" b="381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7472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C61" w:rsidRDefault="00555C61" w:rsidP="00F01BA1">
                          <w:pPr>
                            <w:spacing w:before="130"/>
                          </w:pPr>
                          <w:r>
                            <w:rPr>
                              <w:b/>
                              <w:sz w:val="30"/>
                            </w:rPr>
                            <w:t>CORRESPONDENCE/MEMORANDUM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4" o:spid="_x0000_s1026" style="position:absolute;margin-left:36.15pt;margin-top:36.15pt;width:273.6pt;height:2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" o:allowincell="f" filled="f" stroked="f" strokecolor="red">
              <v:textbox inset="0,0,0,0">
                <w:txbxContent>
                  <w:p w:rsidR="00555C61" w:rsidRDefault="00555C61" w:rsidP="00F01BA1">
                    <w:pPr>
                      <w:spacing w:before="130"/>
                    </w:pPr>
                    <w:r>
                      <w:rPr>
                        <w:b/>
                        <w:sz w:val="30"/>
                      </w:rPr>
                      <w:t>CORRESPONDENCE/MEMORANDUM</w:t>
                    </w: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>
              <wp:simplePos x="0" y="0"/>
              <wp:positionH relativeFrom="page">
                <wp:posOffset>3931920</wp:posOffset>
              </wp:positionH>
              <wp:positionV relativeFrom="page">
                <wp:posOffset>457200</wp:posOffset>
              </wp:positionV>
              <wp:extent cx="3383280" cy="219710"/>
              <wp:effectExtent l="0" t="0" r="0" b="0"/>
              <wp:wrapTopAndBottom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83280" cy="21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55C61" w:rsidRDefault="00555C61" w:rsidP="00555C61">
                          <w:pPr>
                            <w:pBdr>
                              <w:bottom w:val="single" w:sz="18" w:space="1" w:color="auto"/>
                            </w:pBdr>
                            <w:tabs>
                              <w:tab w:val="left" w:pos="-1440"/>
                              <w:tab w:val="left" w:pos="-720"/>
                              <w:tab w:val="left" w:pos="0"/>
                              <w:tab w:val="left" w:pos="604"/>
                              <w:tab w:val="left" w:pos="1195"/>
                              <w:tab w:val="left" w:pos="1800"/>
                              <w:tab w:val="left" w:pos="2404"/>
                              <w:tab w:val="left" w:pos="4795"/>
                            </w:tabs>
                            <w:suppressAutoHyphens/>
                            <w:jc w:val="right"/>
                            <w:rPr>
                              <w:rFonts w:ascii="Arial" w:hAns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5"/>
                            </w:rPr>
                            <w:t>State of Wisconsin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7" style="position:absolute;margin-left:309.6pt;margin-top:36pt;width:266.4pt;height:17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" o:allowincell="f" filled="f" stroked="f">
              <v:textbox inset="0,0,0,0">
                <w:txbxContent>
                  <w:p w:rsidR="00555C61" w:rsidRDefault="00555C61" w:rsidP="00555C61">
                    <w:pPr>
                      <w:pBdr>
                        <w:bottom w:val="single" w:sz="18" w:space="1" w:color="auto"/>
                      </w:pBdr>
                      <w:tabs>
                        <w:tab w:val="left" w:pos="-1440"/>
                        <w:tab w:val="left" w:pos="-720"/>
                        <w:tab w:val="left" w:pos="0"/>
                        <w:tab w:val="left" w:pos="604"/>
                        <w:tab w:val="left" w:pos="1195"/>
                        <w:tab w:val="left" w:pos="1800"/>
                        <w:tab w:val="left" w:pos="2404"/>
                        <w:tab w:val="left" w:pos="4795"/>
                      </w:tabs>
                      <w:suppressAutoHyphens/>
                      <w:jc w:val="righ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sz w:val="25"/>
                      </w:rPr>
                      <w:t>State of Wisconsin</w:t>
                    </w:r>
                  </w:p>
                </w:txbxContent>
              </v:textbox>
              <w10:wrap type="topAndBottom" anchorx="page"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D7"/>
    <w:rsid w:val="0006795D"/>
    <w:rsid w:val="002C7A92"/>
    <w:rsid w:val="002E3EF2"/>
    <w:rsid w:val="00314E2A"/>
    <w:rsid w:val="003B6DB2"/>
    <w:rsid w:val="004361A3"/>
    <w:rsid w:val="00493FC3"/>
    <w:rsid w:val="004C5884"/>
    <w:rsid w:val="00553D56"/>
    <w:rsid w:val="00555C61"/>
    <w:rsid w:val="00646784"/>
    <w:rsid w:val="006D2CCD"/>
    <w:rsid w:val="00767870"/>
    <w:rsid w:val="00886458"/>
    <w:rsid w:val="00897A7A"/>
    <w:rsid w:val="008F50B0"/>
    <w:rsid w:val="00940688"/>
    <w:rsid w:val="009F457C"/>
    <w:rsid w:val="00A93927"/>
    <w:rsid w:val="00AA5972"/>
    <w:rsid w:val="00B55441"/>
    <w:rsid w:val="00BB0209"/>
    <w:rsid w:val="00CC6091"/>
    <w:rsid w:val="00DC602B"/>
    <w:rsid w:val="00E83EEE"/>
    <w:rsid w:val="00ED3AE3"/>
    <w:rsid w:val="00F01BA1"/>
    <w:rsid w:val="00F843D7"/>
    <w:rsid w:val="00FC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0E9764"/>
  <w15:docId w15:val="{B3F6FEFA-6925-4F45-94CA-B5FCE457C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MemoHead">
    <w:name w:val="MemoHead"/>
    <w:basedOn w:val="Normal"/>
    <w:next w:val="Normal"/>
    <w:pPr>
      <w:tabs>
        <w:tab w:val="left" w:pos="1195"/>
        <w:tab w:val="right" w:pos="9360"/>
      </w:tabs>
      <w:suppressAutoHyphens/>
    </w:pPr>
  </w:style>
  <w:style w:type="table" w:styleId="TableGrid">
    <w:name w:val="Table Grid"/>
    <w:basedOn w:val="TableNormal"/>
    <w:rsid w:val="00940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4361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36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DNR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DNR Memo.dotx</Template>
  <TotalTime>90</TotalTime>
  <Pages>5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 DNR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Bolha</dc:creator>
  <dc:description>Revised:  3/22/1999_x000d_
Revised:  8/21/2001 (eliminated auto date field)</dc:description>
  <cp:lastModifiedBy>Bolha, David A - DNR</cp:lastModifiedBy>
  <cp:revision>7</cp:revision>
  <cp:lastPrinted>2003-07-30T13:01:00Z</cp:lastPrinted>
  <dcterms:created xsi:type="dcterms:W3CDTF">2021-11-23T22:06:00Z</dcterms:created>
  <dcterms:modified xsi:type="dcterms:W3CDTF">2021-12-02T20:30:00Z</dcterms:modified>
</cp:coreProperties>
</file>