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2DA3B" w14:textId="77777777" w:rsidR="00ED3AE3" w:rsidRDefault="00314E2A">
      <w:pPr>
        <w:tabs>
          <w:tab w:val="left" w:pos="1195"/>
          <w:tab w:val="right" w:pos="9360"/>
        </w:tabs>
        <w:suppressAutoHyphens/>
      </w:pPr>
      <w:r>
        <w:rPr>
          <w:noProof/>
          <w:sz w:val="20"/>
        </w:rPr>
        <w:drawing>
          <wp:anchor distT="0" distB="0" distL="114300" distR="114300" simplePos="0" relativeHeight="251656704" behindDoc="0" locked="1" layoutInCell="1" allowOverlap="1" wp14:anchorId="63B1C3FC" wp14:editId="79CD17D5">
            <wp:simplePos x="0" y="0"/>
            <wp:positionH relativeFrom="page">
              <wp:posOffset>6967855</wp:posOffset>
            </wp:positionH>
            <wp:positionV relativeFrom="page">
              <wp:posOffset>9125585</wp:posOffset>
            </wp:positionV>
            <wp:extent cx="368935" cy="570230"/>
            <wp:effectExtent l="0" t="0" r="0" b="0"/>
            <wp:wrapSquare wrapText="largest"/>
            <wp:docPr id="6" name="Picture 6" descr="WI-RCY1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I-RCY1A_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ADDA6" w14:textId="77777777" w:rsidR="00ED3AE3" w:rsidRDefault="00ED3AE3">
      <w:pPr>
        <w:tabs>
          <w:tab w:val="left" w:pos="1195"/>
          <w:tab w:val="right" w:pos="9360"/>
        </w:tabs>
        <w:suppressAutoHyphens/>
      </w:pPr>
    </w:p>
    <w:p w14:paraId="5C362FCD" w14:textId="36FB6589" w:rsidR="00ED3AE3" w:rsidRDefault="00ED3AE3">
      <w:pPr>
        <w:tabs>
          <w:tab w:val="left" w:pos="1195"/>
          <w:tab w:val="right" w:pos="9360"/>
        </w:tabs>
        <w:suppressAutoHyphens/>
      </w:pPr>
      <w:r>
        <w:t>DATE:</w:t>
      </w:r>
      <w:r>
        <w:tab/>
      </w:r>
      <w:r w:rsidR="00D53FD7">
        <w:t>7-</w:t>
      </w:r>
      <w:r w:rsidR="004360E6">
        <w:t>5</w:t>
      </w:r>
      <w:r w:rsidR="000704B6">
        <w:t>-2022</w:t>
      </w:r>
      <w:r>
        <w:tab/>
        <w:t>FILE REF</w:t>
      </w:r>
      <w:r w:rsidR="00707516">
        <w:t>: NA</w:t>
      </w:r>
    </w:p>
    <w:p w14:paraId="25D4A71D" w14:textId="77777777" w:rsidR="00ED3AE3" w:rsidRDefault="00ED3AE3">
      <w:pPr>
        <w:tabs>
          <w:tab w:val="left" w:pos="1195"/>
          <w:tab w:val="right" w:pos="9360"/>
        </w:tabs>
        <w:suppressAutoHyphens/>
      </w:pPr>
    </w:p>
    <w:p w14:paraId="6A1BBCA1" w14:textId="7C77A803" w:rsidR="00ED3AE3" w:rsidRDefault="00ED3AE3">
      <w:pPr>
        <w:tabs>
          <w:tab w:val="left" w:pos="1195"/>
          <w:tab w:val="right" w:pos="9360"/>
        </w:tabs>
        <w:suppressAutoHyphens/>
      </w:pPr>
      <w:r>
        <w:t>TO:</w:t>
      </w:r>
      <w:r>
        <w:tab/>
      </w:r>
      <w:r w:rsidR="000704B6">
        <w:t>Mike Polkinghorn</w:t>
      </w:r>
      <w:r w:rsidR="008B14CB">
        <w:t>, Limits Calculator</w:t>
      </w:r>
    </w:p>
    <w:p w14:paraId="45205610" w14:textId="77777777" w:rsidR="00ED3AE3" w:rsidRDefault="00ED3AE3">
      <w:pPr>
        <w:tabs>
          <w:tab w:val="left" w:pos="1195"/>
          <w:tab w:val="right" w:pos="9360"/>
        </w:tabs>
        <w:suppressAutoHyphens/>
      </w:pPr>
    </w:p>
    <w:p w14:paraId="0286A5DF" w14:textId="58C87511" w:rsidR="00ED3AE3" w:rsidRDefault="00ED3AE3" w:rsidP="008B14CB">
      <w:pPr>
        <w:tabs>
          <w:tab w:val="left" w:pos="1195"/>
          <w:tab w:val="right" w:pos="9360"/>
        </w:tabs>
        <w:suppressAutoHyphens/>
        <w:ind w:left="1195" w:hanging="1195"/>
        <w:outlineLvl w:val="0"/>
      </w:pPr>
      <w:r>
        <w:t>FROM:</w:t>
      </w:r>
      <w:r>
        <w:tab/>
      </w:r>
      <w:r w:rsidR="008B14CB">
        <w:t>Kristi Minahan, Water Quality Standards; Eric DeVenecia, Compliance Engineer; Jon Kleist, Stream Biologist; Diane Figiel, Limits Calculation Coordinator</w:t>
      </w:r>
    </w:p>
    <w:p w14:paraId="3699BD2A" w14:textId="77777777" w:rsidR="008B14CB" w:rsidRDefault="008B14CB" w:rsidP="008B14CB">
      <w:pPr>
        <w:tabs>
          <w:tab w:val="left" w:pos="1195"/>
          <w:tab w:val="right" w:pos="9360"/>
        </w:tabs>
        <w:suppressAutoHyphens/>
        <w:outlineLvl w:val="0"/>
      </w:pPr>
    </w:p>
    <w:p w14:paraId="029605D3" w14:textId="569B09EF" w:rsidR="00ED3AE3" w:rsidRDefault="00ED3AE3">
      <w:pPr>
        <w:pStyle w:val="MemoHead"/>
        <w:ind w:left="1195" w:hanging="1195"/>
      </w:pPr>
      <w:r>
        <w:t>SUBJECT:</w:t>
      </w:r>
      <w:r>
        <w:tab/>
      </w:r>
      <w:r w:rsidR="000704B6">
        <w:t>Drummond Sanitary District 1 permit reissuance and</w:t>
      </w:r>
      <w:r w:rsidR="006C2A88">
        <w:t xml:space="preserve"> classification of</w:t>
      </w:r>
      <w:r w:rsidR="000704B6">
        <w:t xml:space="preserve"> </w:t>
      </w:r>
      <w:r w:rsidR="009119B2">
        <w:t>receiving waters:</w:t>
      </w:r>
      <w:r w:rsidR="006C2A88">
        <w:t xml:space="preserve"> </w:t>
      </w:r>
      <w:r w:rsidR="000704B6">
        <w:t>Unnamed bog</w:t>
      </w:r>
      <w:r w:rsidR="009119B2">
        <w:t>/wetland</w:t>
      </w:r>
      <w:r w:rsidR="006C13C5">
        <w:t xml:space="preserve"> (no WBIC)</w:t>
      </w:r>
      <w:r w:rsidR="009119B2">
        <w:t>,</w:t>
      </w:r>
      <w:r w:rsidR="000704B6">
        <w:t xml:space="preserve"> into </w:t>
      </w:r>
      <w:r w:rsidR="009119B2">
        <w:t>wetland/</w:t>
      </w:r>
      <w:r w:rsidR="00707516">
        <w:t xml:space="preserve">ephemeral </w:t>
      </w:r>
      <w:r w:rsidR="009119B2">
        <w:t>overland flow (</w:t>
      </w:r>
      <w:r w:rsidR="006C13C5">
        <w:t>no WBIC)</w:t>
      </w:r>
      <w:r w:rsidR="009119B2">
        <w:t>,</w:t>
      </w:r>
      <w:r w:rsidR="000704B6">
        <w:t xml:space="preserve"> to </w:t>
      </w:r>
      <w:proofErr w:type="spellStart"/>
      <w:r w:rsidR="000704B6">
        <w:t>Weso</w:t>
      </w:r>
      <w:proofErr w:type="spellEnd"/>
      <w:r w:rsidR="000704B6">
        <w:t xml:space="preserve"> Lake</w:t>
      </w:r>
      <w:r w:rsidR="006C13C5">
        <w:t xml:space="preserve"> (</w:t>
      </w:r>
      <w:r w:rsidR="000704B6">
        <w:t>unnamed lake</w:t>
      </w:r>
      <w:r w:rsidR="006C13C5">
        <w:t xml:space="preserve"> WBIC 2798600</w:t>
      </w:r>
      <w:r w:rsidR="000704B6">
        <w:t>)</w:t>
      </w:r>
      <w:r w:rsidR="006C13C5">
        <w:t>”</w:t>
      </w:r>
    </w:p>
    <w:p w14:paraId="4DB28A1D" w14:textId="00A8A8F8" w:rsidR="009119B2" w:rsidRPr="009119B2" w:rsidRDefault="009119B2" w:rsidP="009119B2">
      <w:r>
        <w:tab/>
        <w:t xml:space="preserve">         Bayfield County</w:t>
      </w:r>
    </w:p>
    <w:p w14:paraId="506A30C4" w14:textId="42C59F2E" w:rsidR="00ED3AE3" w:rsidRDefault="00ED3AE3"/>
    <w:p w14:paraId="4B94010F" w14:textId="77777777" w:rsidR="00F53508" w:rsidRDefault="00F53508">
      <w:pPr>
        <w:rPr>
          <w:i/>
          <w:iCs/>
        </w:rPr>
      </w:pPr>
    </w:p>
    <w:p w14:paraId="5CDF0AFA" w14:textId="77777777" w:rsidR="008A3DFD" w:rsidRDefault="005421A8">
      <w:r w:rsidRPr="008A3DFD">
        <w:rPr>
          <w:b/>
          <w:bCs/>
          <w:u w:val="single"/>
        </w:rPr>
        <w:t>Overview</w:t>
      </w:r>
      <w:r w:rsidR="008A3DFD" w:rsidRPr="008A3DFD">
        <w:rPr>
          <w:b/>
          <w:bCs/>
          <w:u w:val="single"/>
        </w:rPr>
        <w:t xml:space="preserve"> of issue</w:t>
      </w:r>
      <w:r>
        <w:t xml:space="preserve"> </w:t>
      </w:r>
    </w:p>
    <w:p w14:paraId="29A83E8A" w14:textId="62BAE17C" w:rsidR="006C13C5" w:rsidRDefault="006C13C5">
      <w:r>
        <w:t xml:space="preserve">Staff were asked to review the receiving waters for Drummond Sanitary District 1 prior to its permit reissuance scheduled for 9/30/2023. This was a desktop review of previously gathered information, as it was determined </w:t>
      </w:r>
      <w:r w:rsidR="009119B2">
        <w:t xml:space="preserve">that there was sufficient previous </w:t>
      </w:r>
      <w:proofErr w:type="gramStart"/>
      <w:r w:rsidR="009119B2">
        <w:t>information</w:t>
      </w:r>
      <w:proofErr w:type="gramEnd"/>
      <w:r w:rsidR="009119B2">
        <w:t xml:space="preserve"> and </w:t>
      </w:r>
      <w:r>
        <w:t xml:space="preserve">a site visit was not needed. </w:t>
      </w:r>
      <w:r w:rsidR="009119B2">
        <w:t xml:space="preserve">In </w:t>
      </w:r>
      <w:r>
        <w:t>Drummond</w:t>
      </w:r>
      <w:r w:rsidR="009119B2">
        <w:t>’s previous permits, it</w:t>
      </w:r>
      <w:r>
        <w:t xml:space="preserve"> has been </w:t>
      </w:r>
      <w:r w:rsidR="009119B2">
        <w:t xml:space="preserve">receiving limits based on LAL and downstream protection of </w:t>
      </w:r>
      <w:proofErr w:type="spellStart"/>
      <w:r w:rsidR="009119B2">
        <w:t>Weso</w:t>
      </w:r>
      <w:proofErr w:type="spellEnd"/>
      <w:r w:rsidR="009119B2">
        <w:t xml:space="preserve"> Lake (warmwater). Staff were asked to review the classifications of the receiving waters to determine if it was appropriate to continue these limits in its upcoming permit. Because it is a discharge to a wetland (bog), a specific question was whether or not there is a channel through the wetland that it discharges to that should be treated as a stream instead of a wetland. </w:t>
      </w:r>
    </w:p>
    <w:p w14:paraId="29F61B23" w14:textId="77777777" w:rsidR="005421A8" w:rsidRDefault="005421A8">
      <w:pPr>
        <w:rPr>
          <w:i/>
          <w:iCs/>
        </w:rPr>
      </w:pPr>
    </w:p>
    <w:p w14:paraId="5B6F5734" w14:textId="5984D913" w:rsidR="005A2660" w:rsidRPr="008A3DFD" w:rsidRDefault="008A3DFD">
      <w:pPr>
        <w:rPr>
          <w:b/>
          <w:bCs/>
          <w:u w:val="single"/>
        </w:rPr>
      </w:pPr>
      <w:r w:rsidRPr="008A3DFD">
        <w:rPr>
          <w:b/>
          <w:bCs/>
          <w:u w:val="single"/>
        </w:rPr>
        <w:t xml:space="preserve">Summary of </w:t>
      </w:r>
      <w:r w:rsidR="000445ED">
        <w:rPr>
          <w:b/>
          <w:bCs/>
          <w:u w:val="single"/>
        </w:rPr>
        <w:t>r</w:t>
      </w:r>
      <w:r w:rsidR="005A2660" w:rsidRPr="008A3DFD">
        <w:rPr>
          <w:b/>
          <w:bCs/>
          <w:u w:val="single"/>
        </w:rPr>
        <w:t>ecommendations</w:t>
      </w:r>
    </w:p>
    <w:p w14:paraId="4CB6ACD8" w14:textId="1965481C" w:rsidR="005A2660" w:rsidRDefault="005A2660" w:rsidP="005421A8">
      <w:pPr>
        <w:pStyle w:val="ListParagraph"/>
        <w:numPr>
          <w:ilvl w:val="0"/>
          <w:numId w:val="1"/>
        </w:numPr>
      </w:pPr>
      <w:r w:rsidRPr="00707516">
        <w:rPr>
          <w:b/>
          <w:bCs/>
        </w:rPr>
        <w:t>Segment 1</w:t>
      </w:r>
      <w:r w:rsidR="005421A8" w:rsidRPr="00707516">
        <w:rPr>
          <w:b/>
          <w:bCs/>
        </w:rPr>
        <w:t xml:space="preserve"> (most upstream):</w:t>
      </w:r>
      <w:r w:rsidR="000577F5" w:rsidRPr="009B5F7A">
        <w:rPr>
          <w:b/>
          <w:bCs/>
        </w:rPr>
        <w:t xml:space="preserve"> Bog</w:t>
      </w:r>
    </w:p>
    <w:p w14:paraId="5D8C2506" w14:textId="0FFFC40E" w:rsidR="000577F5" w:rsidRDefault="000577F5" w:rsidP="00707516">
      <w:pPr>
        <w:pStyle w:val="ListParagraph"/>
        <w:numPr>
          <w:ilvl w:val="1"/>
          <w:numId w:val="1"/>
        </w:numPr>
        <w:ind w:left="720"/>
      </w:pPr>
      <w:r w:rsidRPr="009119B2">
        <w:rPr>
          <w:i/>
          <w:iCs/>
        </w:rPr>
        <w:t>Description:</w:t>
      </w:r>
      <w:r>
        <w:t xml:space="preserve"> From the facility, effluent flows through a pipe to a bog used for treatment. In the bog, effluent flows through a perforated pipe t</w:t>
      </w:r>
      <w:r w:rsidR="009B5F7A">
        <w:t xml:space="preserve">hat </w:t>
      </w:r>
      <w:r>
        <w:t>release</w:t>
      </w:r>
      <w:r w:rsidR="009B5F7A">
        <w:t>s</w:t>
      </w:r>
      <w:r>
        <w:t xml:space="preserve"> diffused effluent. There is no channel in the bog. At the outlet of the bog is a weir that releases a trickle of water or is dry.</w:t>
      </w:r>
    </w:p>
    <w:p w14:paraId="745E52D7" w14:textId="46AE6A36" w:rsidR="005A2660" w:rsidRDefault="005A2660" w:rsidP="008C35AA">
      <w:pPr>
        <w:pStyle w:val="ListParagraph"/>
        <w:numPr>
          <w:ilvl w:val="1"/>
          <w:numId w:val="1"/>
        </w:numPr>
        <w:ind w:left="720"/>
      </w:pPr>
      <w:r w:rsidRPr="009119B2">
        <w:rPr>
          <w:i/>
          <w:iCs/>
        </w:rPr>
        <w:t>Codified designated use</w:t>
      </w:r>
      <w:r w:rsidR="005421A8" w:rsidRPr="009119B2">
        <w:rPr>
          <w:i/>
          <w:iCs/>
        </w:rPr>
        <w:t>:</w:t>
      </w:r>
      <w:r w:rsidR="005421A8">
        <w:t xml:space="preserve"> </w:t>
      </w:r>
      <w:r w:rsidR="000577F5" w:rsidRPr="000577F5">
        <w:t>Wetland</w:t>
      </w:r>
      <w:r w:rsidR="005421A8" w:rsidRPr="000577F5">
        <w:t xml:space="preserve"> </w:t>
      </w:r>
    </w:p>
    <w:p w14:paraId="5EC1EA34" w14:textId="4A8C38D5" w:rsidR="005A2660" w:rsidRDefault="005421A8" w:rsidP="008C35AA">
      <w:pPr>
        <w:pStyle w:val="ListParagraph"/>
        <w:numPr>
          <w:ilvl w:val="1"/>
          <w:numId w:val="1"/>
        </w:numPr>
        <w:ind w:left="720"/>
      </w:pPr>
      <w:r w:rsidRPr="009119B2">
        <w:rPr>
          <w:i/>
          <w:iCs/>
        </w:rPr>
        <w:t>Classification used for previous permit issuance:</w:t>
      </w:r>
      <w:r>
        <w:t xml:space="preserve"> </w:t>
      </w:r>
      <w:r w:rsidR="000577F5" w:rsidRPr="009119B2">
        <w:t>LAL-Wetland</w:t>
      </w:r>
    </w:p>
    <w:p w14:paraId="72802380" w14:textId="2594BEC0" w:rsidR="009B5F7A" w:rsidRDefault="008A3DFD" w:rsidP="008C35AA">
      <w:pPr>
        <w:pStyle w:val="ListParagraph"/>
        <w:numPr>
          <w:ilvl w:val="1"/>
          <w:numId w:val="1"/>
        </w:numPr>
        <w:ind w:left="720"/>
      </w:pPr>
      <w:r w:rsidRPr="009119B2">
        <w:rPr>
          <w:i/>
          <w:iCs/>
        </w:rPr>
        <w:t>Previous stream class recommendations:</w:t>
      </w:r>
      <w:r>
        <w:t xml:space="preserve"> </w:t>
      </w:r>
      <w:r w:rsidR="009B5F7A" w:rsidRPr="009B5F7A">
        <w:t>In</w:t>
      </w:r>
      <w:r w:rsidR="009B5F7A">
        <w:t xml:space="preserve"> the</w:t>
      </w:r>
      <w:r w:rsidR="009B5F7A" w:rsidRPr="009B5F7A">
        <w:t xml:space="preserve"> 2003 </w:t>
      </w:r>
      <w:proofErr w:type="spellStart"/>
      <w:r w:rsidR="009B5F7A" w:rsidRPr="009B5F7A">
        <w:t>ch</w:t>
      </w:r>
      <w:proofErr w:type="spellEnd"/>
      <w:r w:rsidR="009B5F7A" w:rsidRPr="009B5F7A">
        <w:t xml:space="preserve"> NR 104 recommended updates, the </w:t>
      </w:r>
      <w:r w:rsidR="009B5F7A">
        <w:t xml:space="preserve">following were recommended to be added to NR 104 as LAL: </w:t>
      </w:r>
    </w:p>
    <w:p w14:paraId="39CFF41B" w14:textId="4DBEA38A" w:rsidR="009B5F7A" w:rsidRDefault="009B5F7A" w:rsidP="00707516">
      <w:pPr>
        <w:pStyle w:val="ListParagraph"/>
        <w:numPr>
          <w:ilvl w:val="1"/>
          <w:numId w:val="1"/>
        </w:numPr>
      </w:pPr>
      <w:r>
        <w:t xml:space="preserve">“Drummond SD: Long Lake Branch, </w:t>
      </w:r>
      <w:proofErr w:type="gramStart"/>
      <w:r>
        <w:t>Wetland</w:t>
      </w:r>
      <w:proofErr w:type="gramEnd"/>
      <w:r>
        <w:t xml:space="preserve"> and Intermittent Tributary to: </w:t>
      </w:r>
    </w:p>
    <w:p w14:paraId="4E2728A2" w14:textId="40369934" w:rsidR="009B5F7A" w:rsidRDefault="009B5F7A" w:rsidP="00707516">
      <w:pPr>
        <w:pStyle w:val="ListParagraph"/>
        <w:numPr>
          <w:ilvl w:val="2"/>
          <w:numId w:val="1"/>
        </w:numPr>
      </w:pPr>
      <w:r>
        <w:t>A. Wetland from the WWTP outfall spreader in the SE1/4 SW1/4 and SW1/4 SE1/4 T45N R7W S28 to the outlet weir in the SE1/4 SW1/4 T45N R7W S28</w:t>
      </w:r>
    </w:p>
    <w:p w14:paraId="39AA3A46" w14:textId="3809BECC" w:rsidR="008A3DFD" w:rsidRDefault="009B5F7A" w:rsidP="00707516">
      <w:pPr>
        <w:pStyle w:val="ListParagraph"/>
        <w:numPr>
          <w:ilvl w:val="2"/>
          <w:numId w:val="1"/>
        </w:numPr>
      </w:pPr>
      <w:r>
        <w:t xml:space="preserve">B. Intermittent tributary from the wetland outlet weir to the entrance to </w:t>
      </w:r>
      <w:proofErr w:type="spellStart"/>
      <w:r>
        <w:t>Weso</w:t>
      </w:r>
      <w:proofErr w:type="spellEnd"/>
      <w:r>
        <w:t xml:space="preserve"> Lake.”</w:t>
      </w:r>
    </w:p>
    <w:p w14:paraId="63D7F7B3" w14:textId="5E5C8044" w:rsidR="006932FE" w:rsidRDefault="006932FE" w:rsidP="008C35AA">
      <w:pPr>
        <w:pStyle w:val="ListParagraph"/>
        <w:numPr>
          <w:ilvl w:val="1"/>
          <w:numId w:val="1"/>
        </w:numPr>
        <w:ind w:left="720"/>
      </w:pPr>
      <w:r w:rsidRPr="009119B2">
        <w:rPr>
          <w:i/>
          <w:iCs/>
        </w:rPr>
        <w:t>Modeled Natural Community:</w:t>
      </w:r>
      <w:r>
        <w:t xml:space="preserve"> </w:t>
      </w:r>
      <w:r w:rsidR="00707516">
        <w:t>N</w:t>
      </w:r>
      <w:r w:rsidR="000577F5">
        <w:t xml:space="preserve">one </w:t>
      </w:r>
    </w:p>
    <w:p w14:paraId="0E54DB6B" w14:textId="137E650D" w:rsidR="005A2660" w:rsidRDefault="0086278C" w:rsidP="008C35AA">
      <w:pPr>
        <w:pStyle w:val="ListParagraph"/>
        <w:numPr>
          <w:ilvl w:val="1"/>
          <w:numId w:val="1"/>
        </w:numPr>
        <w:ind w:left="720"/>
      </w:pPr>
      <w:r w:rsidRPr="009119B2">
        <w:rPr>
          <w:i/>
          <w:iCs/>
        </w:rPr>
        <w:t>New</w:t>
      </w:r>
      <w:r w:rsidR="005A2660" w:rsidRPr="009119B2">
        <w:rPr>
          <w:i/>
          <w:iCs/>
        </w:rPr>
        <w:t xml:space="preserve"> recommend</w:t>
      </w:r>
      <w:r w:rsidRPr="009119B2">
        <w:rPr>
          <w:i/>
          <w:iCs/>
        </w:rPr>
        <w:t>ed Natural Community</w:t>
      </w:r>
      <w:r w:rsidR="008A3DFD" w:rsidRPr="009119B2">
        <w:rPr>
          <w:i/>
          <w:iCs/>
        </w:rPr>
        <w:t xml:space="preserve"> and Designated Use</w:t>
      </w:r>
      <w:r w:rsidRPr="009119B2">
        <w:rPr>
          <w:i/>
          <w:iCs/>
        </w:rPr>
        <w:t xml:space="preserve"> (</w:t>
      </w:r>
      <w:r w:rsidR="008A3DFD" w:rsidRPr="009119B2">
        <w:rPr>
          <w:i/>
          <w:iCs/>
        </w:rPr>
        <w:t>including whether</w:t>
      </w:r>
      <w:r w:rsidRPr="009119B2">
        <w:rPr>
          <w:i/>
          <w:iCs/>
        </w:rPr>
        <w:t xml:space="preserve"> LAL/LFF</w:t>
      </w:r>
      <w:r w:rsidR="008A3DFD" w:rsidRPr="009119B2">
        <w:rPr>
          <w:i/>
          <w:iCs/>
        </w:rPr>
        <w:t xml:space="preserve"> may be appropriate</w:t>
      </w:r>
      <w:r w:rsidRPr="009119B2">
        <w:rPr>
          <w:i/>
          <w:iCs/>
        </w:rPr>
        <w:t>)</w:t>
      </w:r>
      <w:r w:rsidR="005421A8" w:rsidRPr="009119B2">
        <w:rPr>
          <w:i/>
          <w:iCs/>
        </w:rPr>
        <w:t>:</w:t>
      </w:r>
      <w:r w:rsidR="000577F5">
        <w:t xml:space="preserve"> LAL-Wetland</w:t>
      </w:r>
    </w:p>
    <w:p w14:paraId="72F756D2" w14:textId="77777777" w:rsidR="005D5484" w:rsidRPr="005421A8" w:rsidRDefault="005D5484" w:rsidP="005D5484">
      <w:pPr>
        <w:pStyle w:val="ListParagraph"/>
      </w:pPr>
    </w:p>
    <w:p w14:paraId="00BE9564" w14:textId="6E337241" w:rsidR="005421A8" w:rsidRPr="00F873EE" w:rsidRDefault="005421A8" w:rsidP="005421A8">
      <w:pPr>
        <w:pStyle w:val="ListParagraph"/>
        <w:numPr>
          <w:ilvl w:val="0"/>
          <w:numId w:val="1"/>
        </w:numPr>
        <w:rPr>
          <w:b/>
          <w:bCs/>
        </w:rPr>
      </w:pPr>
      <w:r w:rsidRPr="00707516">
        <w:rPr>
          <w:b/>
          <w:bCs/>
        </w:rPr>
        <w:t>Segment 2:</w:t>
      </w:r>
      <w:r w:rsidR="009B5F7A">
        <w:t xml:space="preserve"> </w:t>
      </w:r>
      <w:r w:rsidR="009B5F7A" w:rsidRPr="009119B2">
        <w:rPr>
          <w:b/>
          <w:bCs/>
        </w:rPr>
        <w:t>Wetland/</w:t>
      </w:r>
      <w:r w:rsidR="00707516" w:rsidRPr="009119B2">
        <w:rPr>
          <w:b/>
          <w:bCs/>
        </w:rPr>
        <w:t>Ephemeral</w:t>
      </w:r>
      <w:r w:rsidR="009B5F7A" w:rsidRPr="009119B2">
        <w:rPr>
          <w:b/>
          <w:bCs/>
        </w:rPr>
        <w:t xml:space="preserve"> </w:t>
      </w:r>
      <w:r w:rsidR="009119B2" w:rsidRPr="009119B2">
        <w:rPr>
          <w:b/>
          <w:bCs/>
        </w:rPr>
        <w:t>overland</w:t>
      </w:r>
      <w:r w:rsidR="009119B2">
        <w:rPr>
          <w:b/>
          <w:bCs/>
        </w:rPr>
        <w:t xml:space="preserve"> flow</w:t>
      </w:r>
      <w:r w:rsidR="009B5F7A" w:rsidRPr="00F873EE">
        <w:rPr>
          <w:b/>
          <w:bCs/>
        </w:rPr>
        <w:t xml:space="preserve"> between weir and </w:t>
      </w:r>
      <w:proofErr w:type="spellStart"/>
      <w:r w:rsidR="009B5F7A" w:rsidRPr="00F873EE">
        <w:rPr>
          <w:b/>
          <w:bCs/>
        </w:rPr>
        <w:t>Weso</w:t>
      </w:r>
      <w:proofErr w:type="spellEnd"/>
      <w:r w:rsidR="009B5F7A" w:rsidRPr="00F873EE">
        <w:rPr>
          <w:b/>
          <w:bCs/>
        </w:rPr>
        <w:t xml:space="preserve"> Lake</w:t>
      </w:r>
    </w:p>
    <w:p w14:paraId="6F7942D0" w14:textId="7496ACB3" w:rsidR="00707516" w:rsidRDefault="00707516" w:rsidP="008C35AA">
      <w:pPr>
        <w:pStyle w:val="ListParagraph"/>
        <w:numPr>
          <w:ilvl w:val="1"/>
          <w:numId w:val="1"/>
        </w:numPr>
        <w:ind w:left="720"/>
      </w:pPr>
      <w:r w:rsidRPr="009119B2">
        <w:rPr>
          <w:i/>
          <w:iCs/>
        </w:rPr>
        <w:t>Description:</w:t>
      </w:r>
      <w:r>
        <w:t xml:space="preserve"> This appears to be a wooded area that is a mix of wetland and ephemeral </w:t>
      </w:r>
      <w:r w:rsidR="00933CF4">
        <w:t>overland flow</w:t>
      </w:r>
      <w:r>
        <w:t xml:space="preserve">. </w:t>
      </w:r>
      <w:r w:rsidR="009119B2">
        <w:t>The Surface Water Data Viewer map</w:t>
      </w:r>
      <w:r w:rsidR="00933CF4">
        <w:t xml:space="preserve"> </w:t>
      </w:r>
      <w:r w:rsidR="009119B2">
        <w:t>show</w:t>
      </w:r>
      <w:r w:rsidR="00933CF4">
        <w:t>s</w:t>
      </w:r>
      <w:r w:rsidR="009119B2">
        <w:t xml:space="preserve"> “wetland indicators” throughout that stretch.</w:t>
      </w:r>
    </w:p>
    <w:p w14:paraId="558CE24D" w14:textId="6B14BF54" w:rsidR="005421A8" w:rsidRDefault="008A3DFD" w:rsidP="008C35AA">
      <w:pPr>
        <w:pStyle w:val="ListParagraph"/>
        <w:numPr>
          <w:ilvl w:val="1"/>
          <w:numId w:val="1"/>
        </w:numPr>
        <w:ind w:left="720"/>
      </w:pPr>
      <w:r w:rsidRPr="009119B2">
        <w:rPr>
          <w:i/>
          <w:iCs/>
        </w:rPr>
        <w:t>Codified designated use:</w:t>
      </w:r>
      <w:r w:rsidR="009B5F7A">
        <w:t xml:space="preserve"> </w:t>
      </w:r>
      <w:r w:rsidR="009119B2">
        <w:t>Because this is a wetland, LAL</w:t>
      </w:r>
    </w:p>
    <w:p w14:paraId="1F4DC756" w14:textId="2CDDA0DC" w:rsidR="005421A8" w:rsidRDefault="008A3DFD" w:rsidP="008C35AA">
      <w:pPr>
        <w:pStyle w:val="ListParagraph"/>
        <w:numPr>
          <w:ilvl w:val="1"/>
          <w:numId w:val="1"/>
        </w:numPr>
        <w:ind w:left="720"/>
      </w:pPr>
      <w:r w:rsidRPr="009119B2">
        <w:rPr>
          <w:i/>
          <w:iCs/>
        </w:rPr>
        <w:t>Classification used for previous permit issuance:</w:t>
      </w:r>
      <w:r w:rsidR="00F873EE">
        <w:t xml:space="preserve"> LAL</w:t>
      </w:r>
    </w:p>
    <w:p w14:paraId="13369D02" w14:textId="224AF38A" w:rsidR="005421A8" w:rsidRDefault="008A3DFD" w:rsidP="008C35AA">
      <w:pPr>
        <w:pStyle w:val="ListParagraph"/>
        <w:numPr>
          <w:ilvl w:val="1"/>
          <w:numId w:val="1"/>
        </w:numPr>
        <w:ind w:left="720"/>
      </w:pPr>
      <w:r w:rsidRPr="009119B2">
        <w:rPr>
          <w:i/>
          <w:iCs/>
        </w:rPr>
        <w:t>Previous stream class recommendations:</w:t>
      </w:r>
      <w:r w:rsidR="00F873EE">
        <w:t xml:space="preserve"> See above: LAL</w:t>
      </w:r>
    </w:p>
    <w:p w14:paraId="6926BB5C" w14:textId="71064039" w:rsidR="006932FE" w:rsidRDefault="006932FE" w:rsidP="008C35AA">
      <w:pPr>
        <w:pStyle w:val="ListParagraph"/>
        <w:numPr>
          <w:ilvl w:val="1"/>
          <w:numId w:val="1"/>
        </w:numPr>
        <w:ind w:left="720"/>
      </w:pPr>
      <w:r w:rsidRPr="009119B2">
        <w:rPr>
          <w:i/>
          <w:iCs/>
        </w:rPr>
        <w:t xml:space="preserve">Modeled Natural Community: </w:t>
      </w:r>
      <w:r w:rsidR="009119B2">
        <w:t>NA</w:t>
      </w:r>
      <w:r w:rsidR="00F873EE">
        <w:t xml:space="preserve"> (</w:t>
      </w:r>
      <w:r w:rsidR="00707516">
        <w:t>wetland</w:t>
      </w:r>
      <w:r w:rsidR="009119B2">
        <w:t xml:space="preserve"> rather than stream</w:t>
      </w:r>
      <w:r w:rsidR="00F873EE">
        <w:t>)</w:t>
      </w:r>
    </w:p>
    <w:p w14:paraId="3D2CF7A3" w14:textId="4AFF039A" w:rsidR="008A3DFD" w:rsidRDefault="008A3DFD" w:rsidP="008C35AA">
      <w:pPr>
        <w:pStyle w:val="ListParagraph"/>
        <w:numPr>
          <w:ilvl w:val="1"/>
          <w:numId w:val="1"/>
        </w:numPr>
        <w:ind w:left="720"/>
      </w:pPr>
      <w:r w:rsidRPr="009119B2">
        <w:rPr>
          <w:i/>
          <w:iCs/>
        </w:rPr>
        <w:t xml:space="preserve">New recommended NC &amp; DU (including whether LAL/LFF may be appropriate): </w:t>
      </w:r>
      <w:r w:rsidR="00F873EE" w:rsidRPr="009119B2">
        <w:t>LAL-Wetland</w:t>
      </w:r>
    </w:p>
    <w:p w14:paraId="1C15998A" w14:textId="77777777" w:rsidR="005D5484" w:rsidRDefault="005D5484" w:rsidP="005D5484">
      <w:pPr>
        <w:pStyle w:val="ListParagraph"/>
        <w:ind w:left="360"/>
        <w:rPr>
          <w:b/>
          <w:bCs/>
        </w:rPr>
      </w:pPr>
    </w:p>
    <w:p w14:paraId="3E6BBBA1" w14:textId="15CAB1D9" w:rsidR="005421A8" w:rsidRPr="009C1B3A" w:rsidRDefault="00F873EE" w:rsidP="008A3DFD">
      <w:pPr>
        <w:pStyle w:val="ListParagraph"/>
        <w:numPr>
          <w:ilvl w:val="0"/>
          <w:numId w:val="1"/>
        </w:numPr>
        <w:rPr>
          <w:b/>
          <w:bCs/>
        </w:rPr>
      </w:pPr>
      <w:r w:rsidRPr="009C1B3A">
        <w:rPr>
          <w:b/>
          <w:bCs/>
        </w:rPr>
        <w:lastRenderedPageBreak/>
        <w:t xml:space="preserve">Segment 3: </w:t>
      </w:r>
      <w:proofErr w:type="spellStart"/>
      <w:r w:rsidR="00707516" w:rsidRPr="009C1B3A">
        <w:rPr>
          <w:b/>
          <w:bCs/>
        </w:rPr>
        <w:t>Weso</w:t>
      </w:r>
      <w:proofErr w:type="spellEnd"/>
      <w:r w:rsidR="00707516" w:rsidRPr="009C1B3A">
        <w:rPr>
          <w:b/>
          <w:bCs/>
        </w:rPr>
        <w:t xml:space="preserve"> Lake</w:t>
      </w:r>
    </w:p>
    <w:p w14:paraId="5E4F21C0" w14:textId="209920FB" w:rsidR="00707516" w:rsidRDefault="00707516" w:rsidP="00707516">
      <w:pPr>
        <w:pStyle w:val="ListParagraph"/>
        <w:numPr>
          <w:ilvl w:val="1"/>
          <w:numId w:val="1"/>
        </w:numPr>
      </w:pPr>
      <w:r w:rsidRPr="009119B2">
        <w:rPr>
          <w:i/>
          <w:iCs/>
        </w:rPr>
        <w:t>Description:</w:t>
      </w:r>
      <w:r>
        <w:t xml:space="preserve"> Small unnamed lake, WBIC </w:t>
      </w:r>
      <w:bookmarkStart w:id="0" w:name="_Hlk107221859"/>
      <w:r w:rsidR="009C1B3A">
        <w:t>2798600</w:t>
      </w:r>
      <w:bookmarkEnd w:id="0"/>
      <w:r w:rsidR="009C1B3A">
        <w:t xml:space="preserve"> (sometimes incorrectly referred to as “Wesco” lake in earlier emails). It is only 4.1 acres, so it is considered a “small lake” and TP criteria do not apply. </w:t>
      </w:r>
    </w:p>
    <w:p w14:paraId="2DA2CBC4" w14:textId="6C08A0C3" w:rsidR="009C1B3A" w:rsidRDefault="009C1B3A" w:rsidP="00707516">
      <w:pPr>
        <w:pStyle w:val="ListParagraph"/>
        <w:numPr>
          <w:ilvl w:val="1"/>
          <w:numId w:val="1"/>
        </w:numPr>
      </w:pPr>
      <w:r w:rsidRPr="009119B2">
        <w:rPr>
          <w:i/>
          <w:iCs/>
        </w:rPr>
        <w:t>Codified designated use:</w:t>
      </w:r>
      <w:r>
        <w:t xml:space="preserve"> Warmwater (small lake &lt;5 acres)</w:t>
      </w:r>
    </w:p>
    <w:p w14:paraId="2CD972CC" w14:textId="2938ED59" w:rsidR="009C1B3A" w:rsidRDefault="009C1B3A" w:rsidP="00707516">
      <w:pPr>
        <w:pStyle w:val="ListParagraph"/>
        <w:numPr>
          <w:ilvl w:val="1"/>
          <w:numId w:val="1"/>
        </w:numPr>
      </w:pPr>
      <w:r w:rsidRPr="009119B2">
        <w:rPr>
          <w:i/>
          <w:iCs/>
        </w:rPr>
        <w:t>Classification used for previous permit issuance:</w:t>
      </w:r>
      <w:r>
        <w:t xml:space="preserve"> Warmwater</w:t>
      </w:r>
      <w:r w:rsidR="001C40F0">
        <w:t xml:space="preserve"> Sport Fish</w:t>
      </w:r>
    </w:p>
    <w:p w14:paraId="311545EA" w14:textId="62D0FEEE" w:rsidR="009C1B3A" w:rsidRDefault="009C1B3A" w:rsidP="00707516">
      <w:pPr>
        <w:pStyle w:val="ListParagraph"/>
        <w:numPr>
          <w:ilvl w:val="1"/>
          <w:numId w:val="1"/>
        </w:numPr>
      </w:pPr>
      <w:r w:rsidRPr="009119B2">
        <w:rPr>
          <w:i/>
          <w:iCs/>
        </w:rPr>
        <w:t>Previous classification recommendations:</w:t>
      </w:r>
      <w:r>
        <w:t xml:space="preserve"> NA</w:t>
      </w:r>
    </w:p>
    <w:p w14:paraId="6A2850EC" w14:textId="1E7D7277" w:rsidR="009C1B3A" w:rsidRDefault="009C1B3A" w:rsidP="00494A6A">
      <w:pPr>
        <w:pStyle w:val="ListParagraph"/>
        <w:numPr>
          <w:ilvl w:val="1"/>
          <w:numId w:val="1"/>
        </w:numPr>
      </w:pPr>
      <w:r w:rsidRPr="009119B2">
        <w:rPr>
          <w:i/>
          <w:iCs/>
        </w:rPr>
        <w:t>New recommended classification:</w:t>
      </w:r>
      <w:r>
        <w:t xml:space="preserve"> </w:t>
      </w:r>
      <w:proofErr w:type="gramStart"/>
      <w:r>
        <w:t>Small</w:t>
      </w:r>
      <w:proofErr w:type="gramEnd"/>
      <w:r>
        <w:t xml:space="preserve"> lake</w:t>
      </w:r>
      <w:r w:rsidR="00EE57DC">
        <w:t xml:space="preserve">; </w:t>
      </w:r>
      <w:r>
        <w:t xml:space="preserve">Warmwater Designated Use </w:t>
      </w:r>
    </w:p>
    <w:p w14:paraId="42807F88" w14:textId="77777777" w:rsidR="005D5484" w:rsidRDefault="005D5484" w:rsidP="005D5484">
      <w:pPr>
        <w:pStyle w:val="ListParagraph"/>
        <w:ind w:left="360"/>
      </w:pPr>
    </w:p>
    <w:p w14:paraId="7AD0C1EC" w14:textId="1273E329" w:rsidR="005D5484" w:rsidRDefault="005D5484" w:rsidP="005D5484">
      <w:pPr>
        <w:pStyle w:val="ListParagraph"/>
        <w:numPr>
          <w:ilvl w:val="0"/>
          <w:numId w:val="1"/>
        </w:numPr>
      </w:pPr>
      <w:r w:rsidRPr="005D5484">
        <w:rPr>
          <w:b/>
          <w:bCs/>
        </w:rPr>
        <w:t xml:space="preserve">After </w:t>
      </w:r>
      <w:proofErr w:type="spellStart"/>
      <w:r w:rsidRPr="005D5484">
        <w:rPr>
          <w:b/>
          <w:bCs/>
        </w:rPr>
        <w:t>Weso</w:t>
      </w:r>
      <w:proofErr w:type="spellEnd"/>
      <w:r w:rsidRPr="005D5484">
        <w:rPr>
          <w:b/>
          <w:bCs/>
        </w:rPr>
        <w:t xml:space="preserve"> Lake:</w:t>
      </w:r>
      <w:r>
        <w:t xml:space="preserve"> There is a small occasional outlet from </w:t>
      </w:r>
      <w:proofErr w:type="spellStart"/>
      <w:r>
        <w:t>Weso</w:t>
      </w:r>
      <w:proofErr w:type="spellEnd"/>
      <w:r>
        <w:t xml:space="preserve"> </w:t>
      </w:r>
      <w:proofErr w:type="gramStart"/>
      <w:r>
        <w:t>Lake</w:t>
      </w:r>
      <w:proofErr w:type="gramEnd"/>
      <w:r>
        <w:t xml:space="preserve"> but it is unclear where the small occasional flow goes from there. It does not appear to reach any other downstream water, such as Long Lake Branch or Drummond Lake.</w:t>
      </w:r>
    </w:p>
    <w:p w14:paraId="30F9962C" w14:textId="3B1B6FB4" w:rsidR="005A2660" w:rsidRDefault="005A2660"/>
    <w:p w14:paraId="7733A72F" w14:textId="08ED6394" w:rsidR="008A3DFD" w:rsidRDefault="00494A6A" w:rsidP="008A3DFD">
      <w:r>
        <w:t>No a</w:t>
      </w:r>
      <w:r w:rsidR="008A3DFD">
        <w:t xml:space="preserve">dditional monitoring </w:t>
      </w:r>
      <w:r>
        <w:t>is needed at this time.</w:t>
      </w:r>
    </w:p>
    <w:p w14:paraId="0C0C02C7" w14:textId="43D34936" w:rsidR="00CF0976" w:rsidRDefault="00CF0976"/>
    <w:p w14:paraId="1BAC69F2" w14:textId="2FA38AAE" w:rsidR="00CF0976" w:rsidRPr="00F53508" w:rsidRDefault="00CF0976">
      <w:pPr>
        <w:rPr>
          <w:b/>
          <w:bCs/>
          <w:u w:val="single"/>
        </w:rPr>
      </w:pPr>
      <w:r w:rsidRPr="00F53508">
        <w:rPr>
          <w:b/>
          <w:bCs/>
          <w:u w:val="single"/>
        </w:rPr>
        <w:t xml:space="preserve">Site </w:t>
      </w:r>
      <w:r w:rsidR="000445ED">
        <w:rPr>
          <w:b/>
          <w:bCs/>
          <w:u w:val="single"/>
        </w:rPr>
        <w:t>o</w:t>
      </w:r>
      <w:r w:rsidRPr="00F53508">
        <w:rPr>
          <w:b/>
          <w:bCs/>
          <w:u w:val="single"/>
        </w:rPr>
        <w:t xml:space="preserve">verview </w:t>
      </w:r>
      <w:r w:rsidR="000445ED">
        <w:rPr>
          <w:b/>
          <w:bCs/>
          <w:u w:val="single"/>
        </w:rPr>
        <w:t>ma</w:t>
      </w:r>
      <w:r w:rsidRPr="00F53508">
        <w:rPr>
          <w:b/>
          <w:bCs/>
          <w:u w:val="single"/>
        </w:rPr>
        <w:t>p</w:t>
      </w:r>
    </w:p>
    <w:p w14:paraId="76588794" w14:textId="582F20E2" w:rsidR="006C13C5" w:rsidRDefault="000577F5" w:rsidP="008C35AA">
      <w:pPr>
        <w:pStyle w:val="ListParagraph"/>
        <w:numPr>
          <w:ilvl w:val="0"/>
          <w:numId w:val="7"/>
        </w:numPr>
      </w:pPr>
      <w:r>
        <w:t>Map provided by Eric DeVenecia</w:t>
      </w:r>
      <w:r w:rsidR="00F70783">
        <w:t>. The general flow path is</w:t>
      </w:r>
      <w:r>
        <w:t xml:space="preserve"> show</w:t>
      </w:r>
      <w:r w:rsidR="00F70783">
        <w:t xml:space="preserve">n </w:t>
      </w:r>
      <w:r>
        <w:t>with</w:t>
      </w:r>
      <w:r w:rsidR="00F70783">
        <w:t xml:space="preserve"> a</w:t>
      </w:r>
      <w:r>
        <w:t xml:space="preserve"> black line</w:t>
      </w:r>
      <w:r w:rsidR="00F70783">
        <w:t xml:space="preserve">, though the actual flow path between the bog and </w:t>
      </w:r>
      <w:proofErr w:type="spellStart"/>
      <w:r w:rsidR="00F70783">
        <w:t>Weso</w:t>
      </w:r>
      <w:proofErr w:type="spellEnd"/>
      <w:r w:rsidR="00F70783">
        <w:t xml:space="preserve"> Lake is likely more meandering than shown</w:t>
      </w:r>
      <w:r>
        <w:t xml:space="preserve">. </w:t>
      </w:r>
    </w:p>
    <w:p w14:paraId="14DDBA20" w14:textId="318AF829" w:rsidR="00ED3AE3" w:rsidRDefault="00ED3AE3"/>
    <w:p w14:paraId="5FD9A418" w14:textId="0CB8C057" w:rsidR="000445ED" w:rsidRDefault="005D5484" w:rsidP="005D548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B3AE50" wp14:editId="45DEDDD5">
                <wp:simplePos x="0" y="0"/>
                <wp:positionH relativeFrom="column">
                  <wp:posOffset>1790700</wp:posOffset>
                </wp:positionH>
                <wp:positionV relativeFrom="paragraph">
                  <wp:posOffset>384174</wp:posOffset>
                </wp:positionV>
                <wp:extent cx="333375" cy="142875"/>
                <wp:effectExtent l="19050" t="19050" r="66675" b="476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1428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1FFC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141pt;margin-top:30.25pt;width:26.2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" strokecolor="white [3212]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3941F3" wp14:editId="511EED13">
                <wp:simplePos x="0" y="0"/>
                <wp:positionH relativeFrom="margin">
                  <wp:posOffset>1219200</wp:posOffset>
                </wp:positionH>
                <wp:positionV relativeFrom="paragraph">
                  <wp:posOffset>87630</wp:posOffset>
                </wp:positionV>
                <wp:extent cx="895350" cy="441959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419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0C8865" w14:textId="7D144133" w:rsidR="005D5484" w:rsidRPr="00494A6A" w:rsidRDefault="005D5484" w:rsidP="005D548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  <w:t>Long Lake Branch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A3941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6pt;margin-top:6.9pt;width:70.5pt;height:34.8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" filled="f" stroked="f">
                <v:textbox style="mso-fit-shape-to-text:t">
                  <w:txbxContent>
                    <w:p w14:paraId="190C8865" w14:textId="7D144133" w:rsidR="005D5484" w:rsidRPr="00494A6A" w:rsidRDefault="005D5484" w:rsidP="005D5484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  <w:t>Long Lake Branch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4088D2" wp14:editId="533E5926">
                <wp:simplePos x="0" y="0"/>
                <wp:positionH relativeFrom="margin">
                  <wp:posOffset>161925</wp:posOffset>
                </wp:positionH>
                <wp:positionV relativeFrom="paragraph">
                  <wp:posOffset>1698625</wp:posOffset>
                </wp:positionV>
                <wp:extent cx="895350" cy="441959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4419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29DBC9" w14:textId="07FF03B3" w:rsidR="005D5484" w:rsidRPr="00494A6A" w:rsidRDefault="005D5484" w:rsidP="005D548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  <w:t>Drummond Lake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088D2" id="_x0000_s1027" type="#_x0000_t202" style="position:absolute;margin-left:12.75pt;margin-top:133.75pt;width:70.5pt;height:34.8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" filled="f" stroked="f">
                <v:textbox style="mso-fit-shape-to-text:t">
                  <w:txbxContent>
                    <w:p w14:paraId="4129DBC9" w14:textId="07FF03B3" w:rsidR="005D5484" w:rsidRPr="00494A6A" w:rsidRDefault="005D5484" w:rsidP="005D5484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  <w:t>Drummond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  <w:t xml:space="preserve"> Lake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77F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C23FD6" wp14:editId="56188207">
                <wp:simplePos x="0" y="0"/>
                <wp:positionH relativeFrom="column">
                  <wp:posOffset>3657600</wp:posOffset>
                </wp:positionH>
                <wp:positionV relativeFrom="paragraph">
                  <wp:posOffset>3925570</wp:posOffset>
                </wp:positionV>
                <wp:extent cx="866775" cy="44132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44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F5F6C5" w14:textId="50E42EBC" w:rsidR="000577F5" w:rsidRPr="006C13C5" w:rsidRDefault="000577F5" w:rsidP="000577F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</w:rPr>
                              <w:t>Perforated pipe in bog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C23FD6" id="_x0000_s1028" type="#_x0000_t202" style="position:absolute;margin-left:4in;margin-top:309.1pt;width:68.25pt;height:34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" filled="f" stroked="f">
                <v:textbox style="mso-fit-shape-to-text:t">
                  <w:txbxContent>
                    <w:p w14:paraId="46F5F6C5" w14:textId="50E42EBC" w:rsidR="000577F5" w:rsidRPr="006C13C5" w:rsidRDefault="000577F5" w:rsidP="000577F5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  <w:t>Perforated pipe in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</w:rPr>
                        <w:t xml:space="preserve"> bog</w:t>
                      </w:r>
                    </w:p>
                  </w:txbxContent>
                </v:textbox>
              </v:shape>
            </w:pict>
          </mc:Fallback>
        </mc:AlternateContent>
      </w:r>
      <w:r w:rsidR="000577F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29CBD4" wp14:editId="683B30FE">
                <wp:simplePos x="0" y="0"/>
                <wp:positionH relativeFrom="column">
                  <wp:posOffset>4438650</wp:posOffset>
                </wp:positionH>
                <wp:positionV relativeFrom="paragraph">
                  <wp:posOffset>4011930</wp:posOffset>
                </wp:positionV>
                <wp:extent cx="323850" cy="123825"/>
                <wp:effectExtent l="0" t="0" r="0" b="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1238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bg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0FAF44" id="Straight Arrow Connector 12" o:spid="_x0000_s1026" type="#_x0000_t32" style="position:absolute;margin-left:349.5pt;margin-top:315.9pt;width:25.5pt;height:9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" strokecolor="white [3212]" strokeweight="3pt">
                <v:stroke endarrow="block"/>
              </v:shape>
            </w:pict>
          </mc:Fallback>
        </mc:AlternateContent>
      </w:r>
      <w:r w:rsidR="000577F5">
        <w:rPr>
          <w:b/>
          <w:bCs/>
          <w:noProof/>
          <w:u w:val="single"/>
        </w:rPr>
        <mc:AlternateContent>
          <mc:Choice Requires="wpg">
            <w:drawing>
              <wp:inline distT="0" distB="0" distL="0" distR="0" wp14:anchorId="045744F6" wp14:editId="3ED20B0B">
                <wp:extent cx="5943600" cy="4371975"/>
                <wp:effectExtent l="0" t="0" r="0" b="28575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371975"/>
                          <a:chOff x="0" y="0"/>
                          <a:chExt cx="5943600" cy="437197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36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14875" y="2724150"/>
                            <a:ext cx="819150" cy="44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C55335" w14:textId="5D161083" w:rsidR="006C13C5" w:rsidRPr="006C13C5" w:rsidRDefault="006C13C5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6C13C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</w:rPr>
                                <w:t>Weir at bog outlet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4" name="Straight Arrow Connector 4"/>
                        <wps:cNvCnPr/>
                        <wps:spPr>
                          <a:xfrm flipH="1">
                            <a:off x="4562475" y="2981325"/>
                            <a:ext cx="152400" cy="266700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Oval 5"/>
                        <wps:cNvSpPr/>
                        <wps:spPr>
                          <a:xfrm>
                            <a:off x="4410075" y="3238500"/>
                            <a:ext cx="1266825" cy="113347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DC87CB" w14:textId="15EB74DA" w:rsidR="000577F5" w:rsidRPr="000577F5" w:rsidRDefault="000577F5" w:rsidP="000577F5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</w:pPr>
                              <w:r w:rsidRPr="000577F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</w:rPr>
                                <w:t>Bog area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52800" y="3305175"/>
                            <a:ext cx="609600" cy="44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6C7C7B" w14:textId="3CE1552F" w:rsidR="000577F5" w:rsidRPr="006C13C5" w:rsidRDefault="000577F5" w:rsidP="000577F5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</w:rPr>
                                <w:t>Pipe to bog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" name="Straight Arrow Connector 8"/>
                        <wps:cNvCnPr/>
                        <wps:spPr>
                          <a:xfrm flipV="1">
                            <a:off x="3609975" y="3228975"/>
                            <a:ext cx="323850" cy="123825"/>
                          </a:xfrm>
                          <a:prstGeom prst="straightConnector1">
                            <a:avLst/>
                          </a:prstGeom>
                          <a:ln w="38100">
                            <a:solidFill>
                              <a:schemeClr val="bg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43450" y="1466850"/>
                            <a:ext cx="1067434" cy="44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DB0F28" w14:textId="724121E6" w:rsidR="000577F5" w:rsidRPr="00494A6A" w:rsidRDefault="000577F5" w:rsidP="000577F5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</w:rPr>
                                <w:t>“</w:t>
                              </w:r>
                              <w:proofErr w:type="spellStart"/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</w:rPr>
                                <w:t>Weso</w:t>
                              </w:r>
                              <w:proofErr w:type="spellEnd"/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</w:rPr>
                                <w:t xml:space="preserve"> Lake”</w:t>
                              </w:r>
                              <w:r w:rsidR="00494A6A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494A6A" w:rsidRPr="00494A6A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</w:rPr>
                                <w:t>WBIC 2798600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29075" y="2276475"/>
                            <a:ext cx="1181100" cy="271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A93341" w14:textId="38F5BC4C" w:rsidR="000577F5" w:rsidRPr="006C13C5" w:rsidRDefault="000577F5" w:rsidP="000577F5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</w:rPr>
                                <w:t>Wetland/stream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5744F6" id="Group 11" o:spid="_x0000_s1029" style="width:468pt;height:344.25pt;mso-position-horizontal-relative:char;mso-position-vertical-relative:line" coordsize="59436,43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0" type="#_x0000_t75" style="position:absolute;width:59436;height:43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">
                  <v:imagedata r:id="rId9" o:title=""/>
                </v:shape>
                <v:shape id="_x0000_s1031" type="#_x0000_t202" style="position:absolute;left:47148;top:27241;width:8192;height:44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14:paraId="70C55335" w14:textId="5D161083" w:rsidR="006C13C5" w:rsidRPr="006C13C5" w:rsidRDefault="006C13C5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</w:rPr>
                        </w:pPr>
                        <w:r w:rsidRPr="006C13C5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</w:rPr>
                          <w:t>Weir at bog outlet</w:t>
                        </w:r>
                      </w:p>
                    </w:txbxContent>
                  </v:textbox>
                </v:shape>
                <v:shape id="Straight Arrow Connector 4" o:spid="_x0000_s1032" type="#_x0000_t32" style="position:absolute;left:45624;top:29813;width:1524;height:26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" strokecolor="white [3212]" strokeweight="3pt">
                  <v:stroke endarrow="block"/>
                </v:shape>
                <v:oval id="Oval 5" o:spid="_x0000_s1033" style="position:absolute;left:44100;top:32385;width:12669;height:11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" filled="f" strokecolor="white [3212]" strokeweight="2pt">
                  <v:textbox>
                    <w:txbxContent>
                      <w:p w14:paraId="2EDC87CB" w14:textId="15EB74DA" w:rsidR="000577F5" w:rsidRPr="000577F5" w:rsidRDefault="000577F5" w:rsidP="000577F5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</w:pPr>
                        <w:r w:rsidRPr="000577F5">
                          <w:rPr>
                            <w:rFonts w:asciiTheme="minorHAnsi" w:hAnsiTheme="minorHAnsi" w:cstheme="minorHAnsi"/>
                            <w:b/>
                            <w:bCs/>
                          </w:rPr>
                          <w:t>Bog area</w:t>
                        </w:r>
                      </w:p>
                    </w:txbxContent>
                  </v:textbox>
                </v:oval>
                <v:shape id="_x0000_s1034" type="#_x0000_t202" style="position:absolute;left:33528;top:33051;width:6096;height:44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<v:textbox style="mso-fit-shape-to-text:t">
                    <w:txbxContent>
                      <w:p w14:paraId="2B6C7C7B" w14:textId="3CE1552F" w:rsidR="000577F5" w:rsidRPr="006C13C5" w:rsidRDefault="000577F5" w:rsidP="000577F5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</w:rPr>
                          <w:t>Pipe to bog</w:t>
                        </w:r>
                      </w:p>
                    </w:txbxContent>
                  </v:textbox>
                </v:shape>
                <v:shape id="Straight Arrow Connector 8" o:spid="_x0000_s1035" type="#_x0000_t32" style="position:absolute;left:36099;top:32289;width:3239;height:123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" strokecolor="white [3212]" strokeweight="3pt">
                  <v:stroke endarrow="block"/>
                </v:shape>
                <v:shape id="_x0000_s1036" type="#_x0000_t202" style="position:absolute;left:47434;top:14668;width:10674;height:4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<v:textbox style="mso-fit-shape-to-text:t">
                    <w:txbxContent>
                      <w:p w14:paraId="69DB0F28" w14:textId="724121E6" w:rsidR="000577F5" w:rsidRPr="00494A6A" w:rsidRDefault="000577F5" w:rsidP="000577F5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</w:rPr>
                          <w:t>“</w:t>
                        </w:r>
                        <w:proofErr w:type="spellStart"/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</w:rPr>
                          <w:t>Weso</w:t>
                        </w:r>
                        <w:proofErr w:type="spellEnd"/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</w:rPr>
                          <w:t xml:space="preserve"> Lake”</w:t>
                        </w:r>
                        <w:r w:rsidR="00494A6A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</w:rPr>
                          <w:t xml:space="preserve"> </w:t>
                        </w:r>
                        <w:r w:rsidR="00494A6A" w:rsidRPr="00494A6A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</w:rPr>
                          <w:t xml:space="preserve">WBIC </w:t>
                        </w:r>
                        <w:r w:rsidR="00494A6A" w:rsidRPr="00494A6A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</w:rPr>
                          <w:t>2798600</w:t>
                        </w:r>
                      </w:p>
                    </w:txbxContent>
                  </v:textbox>
                </v:shape>
                <v:shape id="_x0000_s1037" type="#_x0000_t202" style="position:absolute;left:40290;top:22764;width:11811;height:2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2c4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" filled="f" stroked="f">
                  <v:textbox style="mso-fit-shape-to-text:t">
                    <w:txbxContent>
                      <w:p w14:paraId="6CA93341" w14:textId="38F5BC4C" w:rsidR="000577F5" w:rsidRPr="006C13C5" w:rsidRDefault="000577F5" w:rsidP="000577F5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</w:rPr>
                          <w:t>Wetland/stream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D5318C9" w14:textId="07EAB189" w:rsidR="00CF0976" w:rsidRDefault="00CF0976"/>
    <w:p w14:paraId="485BEE80" w14:textId="77777777" w:rsidR="00206EB7" w:rsidRDefault="00206EB7"/>
    <w:p w14:paraId="7CFF38E8" w14:textId="77777777" w:rsidR="006932FE" w:rsidRDefault="00CF0976" w:rsidP="006932FE">
      <w:pPr>
        <w:rPr>
          <w:b/>
          <w:bCs/>
          <w:u w:val="single"/>
        </w:rPr>
      </w:pPr>
      <w:r w:rsidRPr="00F53508">
        <w:rPr>
          <w:b/>
          <w:bCs/>
          <w:u w:val="single"/>
        </w:rPr>
        <w:lastRenderedPageBreak/>
        <w:t>Discussion</w:t>
      </w:r>
      <w:r w:rsidR="006932FE">
        <w:rPr>
          <w:b/>
          <w:bCs/>
          <w:u w:val="single"/>
        </w:rPr>
        <w:t>:</w:t>
      </w:r>
    </w:p>
    <w:p w14:paraId="51A9986E" w14:textId="4EE077A6" w:rsidR="00CF0976" w:rsidRPr="00DE6999" w:rsidRDefault="006932FE">
      <w:pPr>
        <w:rPr>
          <w:b/>
          <w:bCs/>
          <w:i/>
          <w:iCs/>
        </w:rPr>
      </w:pPr>
      <w:r w:rsidRPr="006932FE">
        <w:rPr>
          <w:b/>
          <w:bCs/>
          <w:i/>
          <w:iCs/>
        </w:rPr>
        <w:t>Note: Recommendations from this site visit are shown at the top of this memo</w:t>
      </w:r>
      <w:r>
        <w:rPr>
          <w:b/>
          <w:bCs/>
          <w:i/>
          <w:iCs/>
        </w:rPr>
        <w:t>.</w:t>
      </w:r>
    </w:p>
    <w:p w14:paraId="5224230C" w14:textId="517EB139" w:rsidR="006932FE" w:rsidRDefault="005D5484" w:rsidP="006932FE">
      <w:pPr>
        <w:pStyle w:val="ListParagraph"/>
        <w:numPr>
          <w:ilvl w:val="0"/>
          <w:numId w:val="3"/>
        </w:numPr>
      </w:pPr>
      <w:r>
        <w:t>There is a lot of information on this site and photo documentation from email chains between Craig Roesler (former stream biologist) and Lonn Franson (</w:t>
      </w:r>
      <w:r w:rsidR="001C40F0">
        <w:t>former compliance engineer</w:t>
      </w:r>
      <w:r>
        <w:t>), and Eric DeVenecia (</w:t>
      </w:r>
      <w:r w:rsidR="001C40F0">
        <w:t xml:space="preserve">current </w:t>
      </w:r>
      <w:r>
        <w:t>compliance engineer) and others, from 2015. Additional work was done by Craig Roesler before that time. From that documentation:</w:t>
      </w:r>
    </w:p>
    <w:p w14:paraId="0721A0A0" w14:textId="4B964A75" w:rsidR="005D5484" w:rsidRDefault="005D5484" w:rsidP="005D5484">
      <w:pPr>
        <w:pStyle w:val="ListParagraph"/>
        <w:numPr>
          <w:ilvl w:val="1"/>
          <w:numId w:val="3"/>
        </w:numPr>
      </w:pPr>
      <w:r>
        <w:t xml:space="preserve">Before the treatment system was built, a lot of work was done to evaluate the site &amp; potential impacts. They installed a perforated pipe into a bog system so that the effluent would be diffused into the bog. Water exits the bog through a weir, then flows into a small unnamed lake referred to as </w:t>
      </w:r>
      <w:proofErr w:type="spellStart"/>
      <w:r>
        <w:t>Weso</w:t>
      </w:r>
      <w:proofErr w:type="spellEnd"/>
      <w:r>
        <w:t xml:space="preserve"> Lake (in some documentation, incorrectly called Wesco Lake). From previous visits it appears the flow probably doesn’t reach another waterbody.</w:t>
      </w:r>
    </w:p>
    <w:p w14:paraId="301BD745" w14:textId="323F6903" w:rsidR="005D5484" w:rsidRDefault="005D5484" w:rsidP="00BF3391">
      <w:pPr>
        <w:pStyle w:val="ListParagraph"/>
        <w:numPr>
          <w:ilvl w:val="1"/>
          <w:numId w:val="3"/>
        </w:numPr>
      </w:pPr>
      <w:r>
        <w:t>Because it’s a perforated pipe into the wetland,</w:t>
      </w:r>
      <w:r w:rsidR="00BF3391">
        <w:t xml:space="preserve"> the diffuse discharge</w:t>
      </w:r>
      <w:r>
        <w:t xml:space="preserve"> doe</w:t>
      </w:r>
      <w:r w:rsidR="00BF3391">
        <w:t>s no</w:t>
      </w:r>
      <w:r>
        <w:t xml:space="preserve">t form a channel. The </w:t>
      </w:r>
      <w:r w:rsidR="00BF3391">
        <w:t xml:space="preserve">bog is a type of </w:t>
      </w:r>
      <w:r>
        <w:t xml:space="preserve">wetland </w:t>
      </w:r>
      <w:r w:rsidR="00BF3391">
        <w:t xml:space="preserve">and </w:t>
      </w:r>
      <w:r>
        <w:t>is appropriately considered LAL.</w:t>
      </w:r>
    </w:p>
    <w:p w14:paraId="45AC74DA" w14:textId="2FC6BC1A" w:rsidR="00BF3391" w:rsidRDefault="00BF3391" w:rsidP="00BF3391">
      <w:pPr>
        <w:pStyle w:val="ListParagraph"/>
        <w:numPr>
          <w:ilvl w:val="1"/>
          <w:numId w:val="3"/>
        </w:numPr>
      </w:pPr>
      <w:r>
        <w:t xml:space="preserve">The wooded area between the weir and </w:t>
      </w:r>
      <w:proofErr w:type="spellStart"/>
      <w:r>
        <w:t>Weso</w:t>
      </w:r>
      <w:proofErr w:type="spellEnd"/>
      <w:r>
        <w:t xml:space="preserve"> Lake is a wetland area with ephemeral overland flow. LAL is also appropriate for this area.</w:t>
      </w:r>
    </w:p>
    <w:p w14:paraId="762B031D" w14:textId="0F955AC7" w:rsidR="00BF3391" w:rsidRDefault="00BF3391" w:rsidP="00BF3391">
      <w:pPr>
        <w:pStyle w:val="ListParagraph"/>
        <w:numPr>
          <w:ilvl w:val="1"/>
          <w:numId w:val="3"/>
        </w:numPr>
      </w:pPr>
      <w:proofErr w:type="spellStart"/>
      <w:r>
        <w:t>Weso</w:t>
      </w:r>
      <w:proofErr w:type="spellEnd"/>
      <w:r>
        <w:t xml:space="preserve"> Lake is appropriately considered a warmwater lake. </w:t>
      </w:r>
      <w:r w:rsidR="00FE19F2">
        <w:t>At 4.1 acres, it is considered</w:t>
      </w:r>
      <w:r>
        <w:t xml:space="preserve"> </w:t>
      </w:r>
      <w:r w:rsidR="00FE19F2">
        <w:t>a small lake.</w:t>
      </w:r>
    </w:p>
    <w:p w14:paraId="388C1F83" w14:textId="77777777" w:rsidR="00BF3391" w:rsidRDefault="00BF3391" w:rsidP="00BF3391">
      <w:pPr>
        <w:ind w:left="720"/>
      </w:pPr>
    </w:p>
    <w:p w14:paraId="4AEA0181" w14:textId="6ACB2A19" w:rsidR="00BF3391" w:rsidRDefault="00BF3391" w:rsidP="00BF3391">
      <w:pPr>
        <w:pStyle w:val="ListParagraph"/>
        <w:numPr>
          <w:ilvl w:val="0"/>
          <w:numId w:val="3"/>
        </w:numPr>
      </w:pPr>
      <w:r>
        <w:t xml:space="preserve">Current facility info: </w:t>
      </w:r>
    </w:p>
    <w:p w14:paraId="56BAF9C4" w14:textId="63519DE6" w:rsidR="005D5484" w:rsidRDefault="005D5484" w:rsidP="00BF3391">
      <w:pPr>
        <w:pStyle w:val="ListParagraph"/>
        <w:numPr>
          <w:ilvl w:val="1"/>
          <w:numId w:val="3"/>
        </w:numPr>
      </w:pPr>
      <w:r>
        <w:t>Annual ave</w:t>
      </w:r>
      <w:r w:rsidR="00BF3391">
        <w:t>rage</w:t>
      </w:r>
      <w:r>
        <w:t xml:space="preserve"> design flow is 40,000 gal/day, </w:t>
      </w:r>
      <w:r w:rsidR="00F70783">
        <w:t>and it has most recently operated</w:t>
      </w:r>
      <w:r>
        <w:t xml:space="preserve"> as fill </w:t>
      </w:r>
      <w:r w:rsidR="00B557C7">
        <w:t>and</w:t>
      </w:r>
      <w:r>
        <w:t xml:space="preserve"> draw</w:t>
      </w:r>
      <w:r w:rsidR="00F70783">
        <w:t>. The actual average effluent flow rate being diffusely discharged to the wetland/bog over the last 5 years is 11,000 gal/day.</w:t>
      </w:r>
    </w:p>
    <w:p w14:paraId="5351B434" w14:textId="2CEAB9E5" w:rsidR="00BF3391" w:rsidRDefault="00BF3391" w:rsidP="00BF3391">
      <w:pPr>
        <w:pStyle w:val="ListParagraph"/>
        <w:numPr>
          <w:ilvl w:val="1"/>
          <w:numId w:val="3"/>
        </w:numPr>
      </w:pPr>
      <w:r>
        <w:t xml:space="preserve">They have a monitoring requirement but no limits for </w:t>
      </w:r>
      <w:r w:rsidR="00B557C7">
        <w:t>phosphorus</w:t>
      </w:r>
      <w:r>
        <w:t xml:space="preserve">, because the lake is smaller than 5 </w:t>
      </w:r>
      <w:proofErr w:type="gramStart"/>
      <w:r>
        <w:t>acres</w:t>
      </w:r>
      <w:proofErr w:type="gramEnd"/>
      <w:r>
        <w:t xml:space="preserve"> so </w:t>
      </w:r>
      <w:r w:rsidR="00B557C7">
        <w:t>phosphorus</w:t>
      </w:r>
      <w:r>
        <w:t xml:space="preserve"> criteria don’t apply.  </w:t>
      </w:r>
    </w:p>
    <w:p w14:paraId="23E96FFE" w14:textId="77777777" w:rsidR="00BF3391" w:rsidRDefault="00BF3391" w:rsidP="00BF3391">
      <w:pPr>
        <w:pStyle w:val="ListParagraph"/>
        <w:ind w:left="360"/>
      </w:pPr>
    </w:p>
    <w:p w14:paraId="7AFB5B9F" w14:textId="03CF937C" w:rsidR="005D5484" w:rsidRDefault="00FE19F2" w:rsidP="00BF3391">
      <w:pPr>
        <w:pStyle w:val="ListParagraph"/>
        <w:numPr>
          <w:ilvl w:val="0"/>
          <w:numId w:val="3"/>
        </w:numPr>
      </w:pPr>
      <w:r w:rsidRPr="00FE19F2">
        <w:rPr>
          <w:b/>
          <w:bCs/>
        </w:rPr>
        <w:t>Recommendation:</w:t>
      </w:r>
      <w:r>
        <w:t xml:space="preserve"> N</w:t>
      </w:r>
      <w:r w:rsidR="005D5484">
        <w:t>o site visit needed</w:t>
      </w:r>
      <w:r w:rsidR="00BF3391">
        <w:t xml:space="preserve"> </w:t>
      </w:r>
      <w:r w:rsidR="00B557C7">
        <w:t xml:space="preserve">for permit reissuance </w:t>
      </w:r>
      <w:r w:rsidR="00BF3391">
        <w:t>due to the existing documentation</w:t>
      </w:r>
      <w:r>
        <w:t xml:space="preserve"> discussed above</w:t>
      </w:r>
      <w:r w:rsidR="005D5484">
        <w:t xml:space="preserve">. </w:t>
      </w:r>
      <w:r w:rsidR="00BF3391">
        <w:t>We recommend that permit limits c</w:t>
      </w:r>
      <w:r w:rsidR="005D5484">
        <w:t xml:space="preserve">ontinue </w:t>
      </w:r>
      <w:r w:rsidR="00BF3391">
        <w:t xml:space="preserve">to be based on </w:t>
      </w:r>
      <w:r w:rsidR="005D5484">
        <w:t xml:space="preserve">LAL for </w:t>
      </w:r>
      <w:r>
        <w:t xml:space="preserve">the </w:t>
      </w:r>
      <w:r w:rsidR="005D5484">
        <w:t xml:space="preserve">bog </w:t>
      </w:r>
      <w:r>
        <w:t>and</w:t>
      </w:r>
      <w:r w:rsidR="005D5484">
        <w:t xml:space="preserve"> the </w:t>
      </w:r>
      <w:r>
        <w:t xml:space="preserve">wetland/ephemeral </w:t>
      </w:r>
      <w:r w:rsidR="005D5484">
        <w:t xml:space="preserve">overland flow after the weir, and then apply downstream protection for </w:t>
      </w:r>
      <w:proofErr w:type="spellStart"/>
      <w:r w:rsidR="005D5484">
        <w:t>Weso</w:t>
      </w:r>
      <w:proofErr w:type="spellEnd"/>
      <w:r w:rsidR="005D5484">
        <w:t xml:space="preserve"> Lake</w:t>
      </w:r>
      <w:r w:rsidR="00BF3391">
        <w:t xml:space="preserve"> (warmwater)</w:t>
      </w:r>
      <w:r w:rsidR="005D5484">
        <w:t>.</w:t>
      </w:r>
    </w:p>
    <w:p w14:paraId="558BE23F" w14:textId="163CCA8F" w:rsidR="00B557C7" w:rsidRDefault="00B557C7" w:rsidP="00FE19F2">
      <w:pPr>
        <w:pStyle w:val="ListParagraph"/>
        <w:numPr>
          <w:ilvl w:val="1"/>
          <w:numId w:val="3"/>
        </w:numPr>
      </w:pPr>
      <w:r>
        <w:t>Although this site is not listed as LAL in the current ch. NR 104, wetlands are clearly stated to be considered LAL per ch. NR</w:t>
      </w:r>
      <w:r w:rsidR="00FE19F2">
        <w:t xml:space="preserve"> 104.02(3)(b)1., which states that the Limited Aquatic Life</w:t>
      </w:r>
      <w:r>
        <w:t xml:space="preserve"> </w:t>
      </w:r>
      <w:r w:rsidR="00FE19F2">
        <w:t>subcategory “shall be applied to all surface waters classified as effluent channel, wetland or diffuse surface water.”</w:t>
      </w:r>
    </w:p>
    <w:p w14:paraId="70E76FD0" w14:textId="36A682CF" w:rsidR="00B557C7" w:rsidRDefault="00B557C7" w:rsidP="00B557C7">
      <w:pPr>
        <w:pStyle w:val="ListParagraph"/>
        <w:numPr>
          <w:ilvl w:val="1"/>
          <w:numId w:val="3"/>
        </w:numPr>
      </w:pPr>
      <w:r>
        <w:t xml:space="preserve">This </w:t>
      </w:r>
      <w:r w:rsidR="00FE19F2">
        <w:t xml:space="preserve">site should be </w:t>
      </w:r>
      <w:r>
        <w:t>consider</w:t>
      </w:r>
      <w:r w:rsidR="00FE19F2">
        <w:t>ed for</w:t>
      </w:r>
      <w:r>
        <w:t xml:space="preserve"> </w:t>
      </w:r>
      <w:r w:rsidR="00FE19F2">
        <w:t>addition to ch. NR 104 as LAL during a future code revision (unless it is determined that wetland sites don’t need to be listed individually in code because of the previously cited language stating that all wetlands are LAL).</w:t>
      </w:r>
    </w:p>
    <w:p w14:paraId="3FE0C607" w14:textId="2D19C027" w:rsidR="008D299E" w:rsidRDefault="008D299E"/>
    <w:p w14:paraId="21121266" w14:textId="5022314C" w:rsidR="00BF3391" w:rsidRDefault="00BF3391" w:rsidP="00BF3391">
      <w:pPr>
        <w:pStyle w:val="ListParagraph"/>
        <w:numPr>
          <w:ilvl w:val="0"/>
          <w:numId w:val="3"/>
        </w:numPr>
      </w:pPr>
      <w:r>
        <w:t>Note: Craig Roessler’s 2013 email with water quality data showed very high total phosphorus concentrations at the weir &amp; in lake. However, because phosphorus criteria don’t apply to the lake or wetlands, we would not likely evaluate this against phosphorus criteria for assessment purposes.</w:t>
      </w:r>
    </w:p>
    <w:p w14:paraId="54DE9F7F" w14:textId="7B99C0C5" w:rsidR="005D393F" w:rsidRDefault="005D393F"/>
    <w:p w14:paraId="47CEC82B" w14:textId="77777777" w:rsidR="00B43F3F" w:rsidRDefault="00B43F3F">
      <w:pPr>
        <w:rPr>
          <w:b/>
          <w:bCs/>
          <w:u w:val="single"/>
        </w:rPr>
      </w:pPr>
    </w:p>
    <w:p w14:paraId="4886740C" w14:textId="56073A9D" w:rsidR="00B43F3F" w:rsidRDefault="00B43F3F">
      <w:pPr>
        <w:rPr>
          <w:b/>
          <w:bCs/>
          <w:u w:val="single"/>
        </w:rPr>
        <w:sectPr w:rsidR="00B43F3F" w:rsidSect="00555C61">
          <w:footerReference w:type="default" r:id="rId10"/>
          <w:headerReference w:type="first" r:id="rId11"/>
          <w:endnotePr>
            <w:numFmt w:val="decimal"/>
          </w:endnotePr>
          <w:pgSz w:w="12240" w:h="15840" w:code="1"/>
          <w:pgMar w:top="1440" w:right="1440" w:bottom="1440" w:left="1440" w:header="720" w:footer="1440" w:gutter="0"/>
          <w:pgNumType w:start="1"/>
          <w:cols w:space="720"/>
          <w:noEndnote/>
          <w:titlePg/>
        </w:sectPr>
      </w:pPr>
      <w:r>
        <w:rPr>
          <w:b/>
          <w:bCs/>
          <w:u w:val="single"/>
        </w:rPr>
        <w:t>Photos – next page</w:t>
      </w:r>
    </w:p>
    <w:p w14:paraId="06CA6581" w14:textId="77777777" w:rsidR="00B43F3F" w:rsidRDefault="00B43F3F">
      <w:pPr>
        <w:rPr>
          <w:b/>
          <w:bCs/>
          <w:u w:val="single"/>
        </w:rPr>
      </w:pPr>
    </w:p>
    <w:p w14:paraId="54854C83" w14:textId="6E607DE3" w:rsidR="005D393F" w:rsidRPr="008A3DFD" w:rsidRDefault="00B43F3F">
      <w:pPr>
        <w:rPr>
          <w:b/>
          <w:bCs/>
          <w:u w:val="single"/>
        </w:rPr>
      </w:pPr>
      <w:r>
        <w:rPr>
          <w:b/>
          <w:bCs/>
          <w:u w:val="single"/>
        </w:rPr>
        <w:t>Photo</w:t>
      </w:r>
      <w:r w:rsidR="005D393F" w:rsidRPr="008A3DFD">
        <w:rPr>
          <w:b/>
          <w:bCs/>
          <w:u w:val="single"/>
        </w:rPr>
        <w:t>s</w:t>
      </w:r>
      <w:r>
        <w:rPr>
          <w:b/>
          <w:bCs/>
          <w:u w:val="single"/>
        </w:rPr>
        <w:t xml:space="preserve"> (all photos are from </w:t>
      </w:r>
      <w:r w:rsidRPr="00B43F3F">
        <w:rPr>
          <w:b/>
          <w:bCs/>
          <w:u w:val="single"/>
        </w:rPr>
        <w:t>Eric DeVenecia, taken 9-27-2012)</w:t>
      </w:r>
    </w:p>
    <w:p w14:paraId="06241416" w14:textId="5B7E01F9" w:rsidR="00EE57DC" w:rsidRDefault="00EE57DC" w:rsidP="00EE57DC"/>
    <w:p w14:paraId="0C1E8F3E" w14:textId="4334C539" w:rsidR="00B43F3F" w:rsidRDefault="00B43F3F" w:rsidP="00EE57DC">
      <w:r>
        <w:t xml:space="preserve">Photo 1: Sign that was installed to explain the discharge scenario (also shows location of the weir/gauging station). </w:t>
      </w:r>
    </w:p>
    <w:p w14:paraId="732C18A7" w14:textId="77777777" w:rsidR="00B43F3F" w:rsidRDefault="00B43F3F" w:rsidP="00EE57DC"/>
    <w:p w14:paraId="678B8C03" w14:textId="131E79C8" w:rsidR="00B43F3F" w:rsidRDefault="00B43F3F" w:rsidP="00EE57DC">
      <w:r>
        <w:rPr>
          <w:noProof/>
        </w:rPr>
        <w:drawing>
          <wp:inline distT="0" distB="0" distL="0" distR="0" wp14:anchorId="1332BBA9" wp14:editId="300C1B3F">
            <wp:extent cx="5943600" cy="352933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B479C" w14:textId="77777777" w:rsidR="00B43F3F" w:rsidRDefault="00B43F3F" w:rsidP="00EE57DC"/>
    <w:p w14:paraId="1C58B00D" w14:textId="77777777" w:rsidR="00B43F3F" w:rsidRDefault="00B43F3F" w:rsidP="00EE57DC">
      <w:r>
        <w:br w:type="page"/>
      </w:r>
    </w:p>
    <w:p w14:paraId="1EFD37DA" w14:textId="77777777" w:rsidR="00B43F3F" w:rsidRDefault="00B43F3F" w:rsidP="00EE57DC">
      <w:pPr>
        <w:sectPr w:rsidR="00B43F3F" w:rsidSect="00B43F3F">
          <w:endnotePr>
            <w:numFmt w:val="decimal"/>
          </w:endnotePr>
          <w:pgSz w:w="15840" w:h="12240" w:orient="landscape" w:code="1"/>
          <w:pgMar w:top="1440" w:right="1440" w:bottom="1440" w:left="1440" w:header="720" w:footer="1440" w:gutter="0"/>
          <w:pgNumType w:start="1"/>
          <w:cols w:space="720"/>
          <w:noEndnote/>
          <w:titlePg/>
          <w:docGrid w:linePitch="299"/>
        </w:sectPr>
      </w:pPr>
    </w:p>
    <w:p w14:paraId="17E767EF" w14:textId="635D20E4" w:rsidR="00EE57DC" w:rsidRDefault="00EE57DC" w:rsidP="00EE57DC">
      <w:r>
        <w:lastRenderedPageBreak/>
        <w:t xml:space="preserve">Photo </w:t>
      </w:r>
      <w:r w:rsidR="00B43F3F">
        <w:t>2</w:t>
      </w:r>
      <w:r>
        <w:t xml:space="preserve">: Perforated pipe through bog. Note that land is </w:t>
      </w:r>
      <w:proofErr w:type="gramStart"/>
      <w:r>
        <w:t>dry;</w:t>
      </w:r>
      <w:proofErr w:type="gramEnd"/>
      <w:r>
        <w:t xml:space="preserve"> no channel. </w:t>
      </w:r>
    </w:p>
    <w:p w14:paraId="16C070BB" w14:textId="4B5735BF" w:rsidR="00EE57DC" w:rsidRDefault="00EE57DC" w:rsidP="00EE57DC"/>
    <w:p w14:paraId="19EEAC92" w14:textId="119F69B7" w:rsidR="00EE57DC" w:rsidRDefault="00EE57DC" w:rsidP="00EE57DC"/>
    <w:p w14:paraId="67FCF366" w14:textId="3EBAD9E3" w:rsidR="00EE57DC" w:rsidRDefault="00B43F3F" w:rsidP="00EE57DC">
      <w:r>
        <w:rPr>
          <w:noProof/>
        </w:rPr>
        <w:drawing>
          <wp:anchor distT="0" distB="0" distL="114300" distR="114300" simplePos="0" relativeHeight="251669504" behindDoc="0" locked="0" layoutInCell="1" allowOverlap="1" wp14:anchorId="4E680C11" wp14:editId="36964AA8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780940" cy="4885780"/>
            <wp:effectExtent l="0" t="0" r="635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940" cy="488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column"/>
      </w:r>
      <w:r w:rsidR="00EE57DC">
        <w:t xml:space="preserve">Photo </w:t>
      </w:r>
      <w:r>
        <w:t>3</w:t>
      </w:r>
      <w:r w:rsidR="00EE57DC">
        <w:t xml:space="preserve">: </w:t>
      </w:r>
      <w:r>
        <w:t>Photo of weir/</w:t>
      </w:r>
      <w:r w:rsidR="00EE57DC" w:rsidRPr="00EE57DC">
        <w:t>gauging station installed to monitor flow out of the wetland/peat bog</w:t>
      </w:r>
      <w:r>
        <w:t xml:space="preserve">. </w:t>
      </w:r>
      <w:r w:rsidR="00EE57DC">
        <w:t xml:space="preserve">Weir is typically either dry or with just a trickle of water. </w:t>
      </w:r>
    </w:p>
    <w:p w14:paraId="5B0282B1" w14:textId="2BA74F39" w:rsidR="00EE57DC" w:rsidRDefault="00B43F3F" w:rsidP="00EE57DC">
      <w:r>
        <w:rPr>
          <w:noProof/>
        </w:rPr>
        <w:drawing>
          <wp:anchor distT="0" distB="0" distL="114300" distR="114300" simplePos="0" relativeHeight="251668480" behindDoc="0" locked="0" layoutInCell="1" allowOverlap="1" wp14:anchorId="609BE47B" wp14:editId="0DDC1D6E">
            <wp:simplePos x="0" y="0"/>
            <wp:positionH relativeFrom="column">
              <wp:align>left</wp:align>
            </wp:positionH>
            <wp:positionV relativeFrom="paragraph">
              <wp:posOffset>156210</wp:posOffset>
            </wp:positionV>
            <wp:extent cx="2809875" cy="4945380"/>
            <wp:effectExtent l="0" t="0" r="0" b="762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181" cy="49478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02A9D" w14:textId="14FCCC40" w:rsidR="00DE6999" w:rsidRDefault="00DE6999"/>
    <w:p w14:paraId="3A6EC81C" w14:textId="77777777" w:rsidR="00B43F3F" w:rsidRDefault="00B43F3F">
      <w:r>
        <w:br w:type="page"/>
      </w:r>
    </w:p>
    <w:p w14:paraId="09B2A29D" w14:textId="77777777" w:rsidR="00B43F3F" w:rsidRDefault="00B43F3F">
      <w:pPr>
        <w:sectPr w:rsidR="00B43F3F" w:rsidSect="00B43F3F">
          <w:endnotePr>
            <w:numFmt w:val="decimal"/>
          </w:endnotePr>
          <w:type w:val="continuous"/>
          <w:pgSz w:w="15840" w:h="12240" w:orient="landscape" w:code="1"/>
          <w:pgMar w:top="1440" w:right="1440" w:bottom="1440" w:left="1440" w:header="720" w:footer="1440" w:gutter="0"/>
          <w:pgNumType w:start="1"/>
          <w:cols w:num="2" w:space="720"/>
          <w:noEndnote/>
          <w:titlePg/>
          <w:docGrid w:linePitch="299"/>
        </w:sectPr>
      </w:pPr>
    </w:p>
    <w:p w14:paraId="2DDB5644" w14:textId="5061B4C4" w:rsidR="00B43F3F" w:rsidRDefault="00EE57DC">
      <w:r>
        <w:lastRenderedPageBreak/>
        <w:t xml:space="preserve">Photo </w:t>
      </w:r>
      <w:r w:rsidR="00B43F3F">
        <w:t>4</w:t>
      </w:r>
      <w:r>
        <w:t xml:space="preserve">: </w:t>
      </w:r>
      <w:r w:rsidR="00B43F3F">
        <w:t xml:space="preserve">Photos of </w:t>
      </w:r>
      <w:proofErr w:type="spellStart"/>
      <w:r w:rsidR="00B43F3F">
        <w:t>Weso</w:t>
      </w:r>
      <w:proofErr w:type="spellEnd"/>
      <w:r w:rsidR="00B43F3F">
        <w:t xml:space="preserve"> Lake. </w:t>
      </w:r>
    </w:p>
    <w:p w14:paraId="41347F01" w14:textId="5B313905" w:rsidR="00EE57DC" w:rsidRDefault="00B43F3F">
      <w:r>
        <w:rPr>
          <w:noProof/>
        </w:rPr>
        <w:drawing>
          <wp:anchor distT="0" distB="0" distL="114300" distR="114300" simplePos="0" relativeHeight="251670528" behindDoc="0" locked="0" layoutInCell="1" allowOverlap="1" wp14:anchorId="43C89277" wp14:editId="035B0C04">
            <wp:simplePos x="0" y="0"/>
            <wp:positionH relativeFrom="margin">
              <wp:align>left</wp:align>
            </wp:positionH>
            <wp:positionV relativeFrom="paragraph">
              <wp:posOffset>331470</wp:posOffset>
            </wp:positionV>
            <wp:extent cx="3067050" cy="5447030"/>
            <wp:effectExtent l="0" t="0" r="0" b="127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544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628E772C" w14:textId="4737102E" w:rsidR="00B43F3F" w:rsidRDefault="00B43F3F"/>
    <w:p w14:paraId="147AFE67" w14:textId="7D468C09" w:rsidR="00DE6999" w:rsidRPr="00B43F3F" w:rsidRDefault="00B43F3F" w:rsidP="00B43F3F">
      <w:r>
        <w:rPr>
          <w:noProof/>
        </w:rPr>
        <w:drawing>
          <wp:anchor distT="0" distB="0" distL="114300" distR="114300" simplePos="0" relativeHeight="251671552" behindDoc="0" locked="0" layoutInCell="1" allowOverlap="1" wp14:anchorId="35757F0E" wp14:editId="79DAFBCD">
            <wp:simplePos x="0" y="0"/>
            <wp:positionH relativeFrom="column">
              <wp:posOffset>3438525</wp:posOffset>
            </wp:positionH>
            <wp:positionV relativeFrom="paragraph">
              <wp:posOffset>29210</wp:posOffset>
            </wp:positionV>
            <wp:extent cx="3065145" cy="5428615"/>
            <wp:effectExtent l="0" t="0" r="1905" b="63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5145" cy="542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E6999" w:rsidRPr="00B43F3F" w:rsidSect="00B43F3F">
      <w:endnotePr>
        <w:numFmt w:val="decimal"/>
      </w:endnotePr>
      <w:type w:val="continuous"/>
      <w:pgSz w:w="15840" w:h="12240" w:orient="landscape" w:code="1"/>
      <w:pgMar w:top="1440" w:right="1440" w:bottom="1440" w:left="1440" w:header="720" w:footer="144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B95B7" w14:textId="77777777" w:rsidR="00D549AD" w:rsidRDefault="00D549AD">
      <w:pPr>
        <w:spacing w:line="20" w:lineRule="exact"/>
        <w:rPr>
          <w:sz w:val="24"/>
        </w:rPr>
      </w:pPr>
    </w:p>
  </w:endnote>
  <w:endnote w:type="continuationSeparator" w:id="0">
    <w:p w14:paraId="6C1F3377" w14:textId="77777777" w:rsidR="00D549AD" w:rsidRDefault="00D549AD">
      <w:r>
        <w:rPr>
          <w:sz w:val="24"/>
        </w:rPr>
        <w:t xml:space="preserve"> </w:t>
      </w:r>
    </w:p>
  </w:endnote>
  <w:endnote w:type="continuationNotice" w:id="1">
    <w:p w14:paraId="7F7749B6" w14:textId="77777777" w:rsidR="00D549AD" w:rsidRDefault="00D549AD">
      <w:r>
        <w:rPr>
          <w:sz w:val="24"/>
        </w:rP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314395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6CB609E" w14:textId="74B31EB0" w:rsidR="00DE6999" w:rsidRDefault="00DE699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2327E61" w14:textId="77777777" w:rsidR="00DE6999" w:rsidRDefault="00DE69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0CD32D" w14:textId="77777777" w:rsidR="00D549AD" w:rsidRDefault="00D549AD">
      <w:r>
        <w:rPr>
          <w:sz w:val="24"/>
        </w:rPr>
        <w:separator/>
      </w:r>
    </w:p>
  </w:footnote>
  <w:footnote w:type="continuationSeparator" w:id="0">
    <w:p w14:paraId="1C866FFF" w14:textId="77777777" w:rsidR="00D549AD" w:rsidRDefault="00D549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08AFD" w14:textId="77777777" w:rsidR="00555C61" w:rsidRDefault="00314E2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 wp14:anchorId="5ADF057E" wp14:editId="38E2A5CA">
              <wp:simplePos x="0" y="0"/>
              <wp:positionH relativeFrom="page">
                <wp:posOffset>459388</wp:posOffset>
              </wp:positionH>
              <wp:positionV relativeFrom="page">
                <wp:posOffset>459388</wp:posOffset>
              </wp:positionV>
              <wp:extent cx="3474720" cy="320040"/>
              <wp:effectExtent l="0" t="0" r="0" b="3810"/>
              <wp:wrapNone/>
              <wp:docPr id="2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74720" cy="32004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04E6CD" w14:textId="77777777" w:rsidR="00555C61" w:rsidRDefault="00555C61" w:rsidP="00F01BA1">
                          <w:pPr>
                            <w:spacing w:before="130"/>
                          </w:pPr>
                          <w:r>
                            <w:rPr>
                              <w:b/>
                              <w:sz w:val="30"/>
                            </w:rPr>
                            <w:t>CORRESPONDENCE/MEMORANDUM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ADF057E" id="AutoShape 4" o:spid="_x0000_s1038" style="position:absolute;margin-left:36.15pt;margin-top:36.15pt;width:273.6pt;height:25.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" o:allowincell="f" filled="f" stroked="f" strokecolor="red">
              <v:textbox inset="0,0,0,0">
                <w:txbxContent>
                  <w:p w14:paraId="0604E6CD" w14:textId="77777777" w:rsidR="00555C61" w:rsidRDefault="00555C61" w:rsidP="00F01BA1">
                    <w:pPr>
                      <w:spacing w:before="130"/>
                    </w:pPr>
                    <w:r>
                      <w:rPr>
                        <w:b/>
                        <w:sz w:val="30"/>
                      </w:rPr>
                      <w:t>CORRESPONDENCE/MEMORANDUM</w:t>
                    </w:r>
                  </w:p>
                </w:txbxContent>
              </v:textbox>
              <w10:wrap anchorx="page" anchory="page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1" layoutInCell="0" allowOverlap="1" wp14:anchorId="69FF0940" wp14:editId="7812D867">
              <wp:simplePos x="0" y="0"/>
              <wp:positionH relativeFrom="page">
                <wp:posOffset>3931920</wp:posOffset>
              </wp:positionH>
              <wp:positionV relativeFrom="page">
                <wp:posOffset>457200</wp:posOffset>
              </wp:positionV>
              <wp:extent cx="3383280" cy="219710"/>
              <wp:effectExtent l="0" t="0" r="0" b="0"/>
              <wp:wrapTopAndBottom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83280" cy="219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5C493EEA" w14:textId="77777777" w:rsidR="00555C61" w:rsidRDefault="00555C61" w:rsidP="00555C61">
                          <w:pPr>
                            <w:pBdr>
                              <w:bottom w:val="single" w:sz="18" w:space="1" w:color="auto"/>
                            </w:pBdr>
                            <w:tabs>
                              <w:tab w:val="left" w:pos="-1440"/>
                              <w:tab w:val="left" w:pos="-720"/>
                              <w:tab w:val="left" w:pos="0"/>
                              <w:tab w:val="left" w:pos="604"/>
                              <w:tab w:val="left" w:pos="1195"/>
                              <w:tab w:val="left" w:pos="1800"/>
                              <w:tab w:val="left" w:pos="2404"/>
                              <w:tab w:val="left" w:pos="4795"/>
                            </w:tabs>
                            <w:suppressAutoHyphens/>
                            <w:jc w:val="right"/>
                            <w:rPr>
                              <w:rFonts w:ascii="Arial" w:hAnsi="Arial"/>
                              <w:b/>
                              <w:sz w:val="25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5"/>
                            </w:rPr>
                            <w:t>State of Wisconsin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9FF0940" id="Rectangle 3" o:spid="_x0000_s1039" style="position:absolute;margin-left:309.6pt;margin-top:36pt;width:266.4pt;height:17.3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" o:allowincell="f" filled="f" stroked="f">
              <v:textbox inset="0,0,0,0">
                <w:txbxContent>
                  <w:p w14:paraId="5C493EEA" w14:textId="77777777" w:rsidR="00555C61" w:rsidRDefault="00555C61" w:rsidP="00555C61">
                    <w:pPr>
                      <w:pBdr>
                        <w:bottom w:val="single" w:sz="18" w:space="1" w:color="auto"/>
                      </w:pBdr>
                      <w:tabs>
                        <w:tab w:val="left" w:pos="-1440"/>
                        <w:tab w:val="left" w:pos="-720"/>
                        <w:tab w:val="left" w:pos="0"/>
                        <w:tab w:val="left" w:pos="604"/>
                        <w:tab w:val="left" w:pos="1195"/>
                        <w:tab w:val="left" w:pos="1800"/>
                        <w:tab w:val="left" w:pos="2404"/>
                        <w:tab w:val="left" w:pos="4795"/>
                      </w:tabs>
                      <w:suppressAutoHyphens/>
                      <w:jc w:val="right"/>
                      <w:rPr>
                        <w:rFonts w:ascii="Arial" w:hAnsi="Arial"/>
                        <w:b/>
                        <w:sz w:val="25"/>
                      </w:rPr>
                    </w:pPr>
                    <w:r>
                      <w:rPr>
                        <w:rFonts w:ascii="Arial" w:hAnsi="Arial"/>
                        <w:b/>
                        <w:sz w:val="25"/>
                      </w:rPr>
                      <w:t>State of Wisconsin</w:t>
                    </w:r>
                  </w:p>
                </w:txbxContent>
              </v:textbox>
              <w10:wrap type="topAndBottom"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8F697D"/>
    <w:multiLevelType w:val="hybridMultilevel"/>
    <w:tmpl w:val="4C7245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76078E"/>
    <w:multiLevelType w:val="hybridMultilevel"/>
    <w:tmpl w:val="EF3A19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A915BF"/>
    <w:multiLevelType w:val="hybridMultilevel"/>
    <w:tmpl w:val="E0780D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B148B0"/>
    <w:multiLevelType w:val="hybridMultilevel"/>
    <w:tmpl w:val="BD90C1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8621BA"/>
    <w:multiLevelType w:val="hybridMultilevel"/>
    <w:tmpl w:val="061241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935639C"/>
    <w:multiLevelType w:val="hybridMultilevel"/>
    <w:tmpl w:val="4FE09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40386B"/>
    <w:multiLevelType w:val="hybridMultilevel"/>
    <w:tmpl w:val="2C60E0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DFC5DF6"/>
    <w:multiLevelType w:val="hybridMultilevel"/>
    <w:tmpl w:val="C8643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0438DC"/>
    <w:multiLevelType w:val="hybridMultilevel"/>
    <w:tmpl w:val="26EA4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2"/>
  </w:num>
  <w:num w:numId="5">
    <w:abstractNumId w:val="5"/>
  </w:num>
  <w:num w:numId="6">
    <w:abstractNumId w:val="4"/>
  </w:num>
  <w:num w:numId="7">
    <w:abstractNumId w:val="0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976"/>
    <w:rsid w:val="000445ED"/>
    <w:rsid w:val="000577F5"/>
    <w:rsid w:val="000704B6"/>
    <w:rsid w:val="000B3DBA"/>
    <w:rsid w:val="000F13E5"/>
    <w:rsid w:val="00112F6B"/>
    <w:rsid w:val="001C40F0"/>
    <w:rsid w:val="00206EB7"/>
    <w:rsid w:val="00246643"/>
    <w:rsid w:val="002E3EF2"/>
    <w:rsid w:val="00314E2A"/>
    <w:rsid w:val="00434FD1"/>
    <w:rsid w:val="004360E6"/>
    <w:rsid w:val="004624F4"/>
    <w:rsid w:val="00493FC3"/>
    <w:rsid w:val="00494A6A"/>
    <w:rsid w:val="004C5884"/>
    <w:rsid w:val="005421A8"/>
    <w:rsid w:val="00555C61"/>
    <w:rsid w:val="005A2660"/>
    <w:rsid w:val="005D393F"/>
    <w:rsid w:val="005D5484"/>
    <w:rsid w:val="006932FE"/>
    <w:rsid w:val="006C13C5"/>
    <w:rsid w:val="006C2A88"/>
    <w:rsid w:val="006D2CCD"/>
    <w:rsid w:val="00707516"/>
    <w:rsid w:val="007C6B22"/>
    <w:rsid w:val="007E1F25"/>
    <w:rsid w:val="0086278C"/>
    <w:rsid w:val="008842E4"/>
    <w:rsid w:val="008A3DFD"/>
    <w:rsid w:val="008B14CB"/>
    <w:rsid w:val="008C35AA"/>
    <w:rsid w:val="008D299E"/>
    <w:rsid w:val="009119B2"/>
    <w:rsid w:val="00912F9C"/>
    <w:rsid w:val="00933CF4"/>
    <w:rsid w:val="0095285D"/>
    <w:rsid w:val="009B5F7A"/>
    <w:rsid w:val="009C1B3A"/>
    <w:rsid w:val="00B11A21"/>
    <w:rsid w:val="00B43F3F"/>
    <w:rsid w:val="00B44530"/>
    <w:rsid w:val="00B55441"/>
    <w:rsid w:val="00B557C7"/>
    <w:rsid w:val="00B74868"/>
    <w:rsid w:val="00BB0209"/>
    <w:rsid w:val="00BD2FB3"/>
    <w:rsid w:val="00BF3391"/>
    <w:rsid w:val="00C2585E"/>
    <w:rsid w:val="00C47D62"/>
    <w:rsid w:val="00C774DD"/>
    <w:rsid w:val="00CF0976"/>
    <w:rsid w:val="00D50538"/>
    <w:rsid w:val="00D53FD7"/>
    <w:rsid w:val="00D549AD"/>
    <w:rsid w:val="00DC602B"/>
    <w:rsid w:val="00DE6999"/>
    <w:rsid w:val="00E83EEE"/>
    <w:rsid w:val="00ED3AE3"/>
    <w:rsid w:val="00EE57DC"/>
    <w:rsid w:val="00F01BA1"/>
    <w:rsid w:val="00F53508"/>
    <w:rsid w:val="00F70783"/>
    <w:rsid w:val="00F873EE"/>
    <w:rsid w:val="00FE19F2"/>
    <w:rsid w:val="00FF0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E35A089"/>
  <w15:docId w15:val="{2C89FE80-94BB-4A5E-8E88-D0CC81902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  <w:rPr>
      <w:sz w:val="24"/>
    </w:rPr>
  </w:style>
  <w:style w:type="character" w:styleId="EndnoteReference">
    <w:name w:val="endnote reference"/>
    <w:semiHidden/>
    <w:rPr>
      <w:vertAlign w:val="superscript"/>
    </w:rPr>
  </w:style>
  <w:style w:type="paragraph" w:styleId="FootnoteText">
    <w:name w:val="footnote text"/>
    <w:basedOn w:val="Normal"/>
    <w:semiHidden/>
    <w:rPr>
      <w:sz w:val="24"/>
    </w:rPr>
  </w:style>
  <w:style w:type="character" w:styleId="FootnoteReference">
    <w:name w:val="footnote reference"/>
    <w:semiHidden/>
    <w:rPr>
      <w:vertAlign w:val="superscript"/>
    </w:rPr>
  </w:style>
  <w:style w:type="paragraph" w:styleId="TOC1">
    <w:name w:val="toc 1"/>
    <w:basedOn w:val="Normal"/>
    <w:next w:val="Normal"/>
    <w:semiHidden/>
    <w:pPr>
      <w:tabs>
        <w:tab w:val="right" w:leader="do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right" w:leader="do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right" w:leader="do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right" w:leader="do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right" w:leader="do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right" w:leader="do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right" w:leader="dot" w:pos="9360"/>
      </w:tabs>
      <w:suppressAutoHyphens/>
      <w:ind w:left="1440" w:right="720" w:hanging="720"/>
    </w:pPr>
  </w:style>
  <w:style w:type="paragraph" w:styleId="TOAHeading">
    <w:name w:val="toa heading"/>
    <w:basedOn w:val="Normal"/>
    <w:next w:val="Normal"/>
    <w:semiHidden/>
    <w:pPr>
      <w:tabs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  <w:rPr>
      <w:sz w:val="24"/>
    </w:rPr>
  </w:style>
  <w:style w:type="character" w:customStyle="1" w:styleId="EquationCaption">
    <w:name w:val="_Equation Caption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customStyle="1" w:styleId="MemoHead">
    <w:name w:val="MemoHead"/>
    <w:basedOn w:val="Normal"/>
    <w:next w:val="Normal"/>
    <w:pPr>
      <w:tabs>
        <w:tab w:val="left" w:pos="1195"/>
        <w:tab w:val="right" w:pos="9360"/>
      </w:tabs>
      <w:suppressAutoHyphens/>
    </w:pPr>
  </w:style>
  <w:style w:type="character" w:styleId="CommentReference">
    <w:name w:val="annotation reference"/>
    <w:basedOn w:val="DefaultParagraphFont"/>
    <w:semiHidden/>
    <w:unhideWhenUsed/>
    <w:rsid w:val="00CF0976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CF0976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CF0976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F0976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F0976"/>
    <w:rPr>
      <w:b/>
      <w:bCs/>
    </w:rPr>
  </w:style>
  <w:style w:type="paragraph" w:styleId="ListParagraph">
    <w:name w:val="List Paragraph"/>
    <w:basedOn w:val="Normal"/>
    <w:uiPriority w:val="34"/>
    <w:qFormat/>
    <w:rsid w:val="00CF0976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DE6999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DNR%20Mem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DNR Memo.dotx</Template>
  <TotalTime>243</TotalTime>
  <Pages>6</Pages>
  <Words>1155</Words>
  <Characters>5994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 DNR</Company>
  <LinksUpToDate>false</LinksUpToDate>
  <CharactersWithSpaces>7135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 Minahan</dc:creator>
  <dc:description>Revised:  3/22/1999_x000d_
Revised:  8/21/2001 (eliminated auto date field)</dc:description>
  <cp:lastModifiedBy>Minahan, Kristi L - DNR</cp:lastModifiedBy>
  <cp:revision>17</cp:revision>
  <cp:lastPrinted>2003-07-30T13:01:00Z</cp:lastPrinted>
  <dcterms:created xsi:type="dcterms:W3CDTF">2022-06-27T13:21:00Z</dcterms:created>
  <dcterms:modified xsi:type="dcterms:W3CDTF">2022-12-13T15:10:00Z</dcterms:modified>
</cp:coreProperties>
</file>